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2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251"/>
        <w:gridCol w:w="6607"/>
      </w:tblGrid>
      <w:tr w:rsidR="003D1B71" w:rsidRPr="00384E45" w:rsidTr="003E3298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384E45" w:rsidRDefault="00785F95" w:rsidP="003D1B71">
            <w:pPr>
              <w:pStyle w:val="a8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179320" cy="216344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vMerge w:val="restart"/>
            <w:tcBorders>
              <w:bottom w:val="nil"/>
            </w:tcBorders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84E45" w:rsidRDefault="00785F95" w:rsidP="00310F17">
            <w:pPr>
              <w:pStyle w:val="af0"/>
            </w:pPr>
            <w:r w:rsidRPr="00785F95">
              <w:t>ГІРЧАК</w:t>
            </w:r>
            <w:r w:rsidR="003D1B71" w:rsidRPr="00384E45">
              <w:rPr>
                <w:lang w:bidi="uk-UA"/>
              </w:rPr>
              <w:br/>
            </w:r>
            <w:r w:rsidRPr="00785F95">
              <w:t>Ігор Ярославович</w:t>
            </w:r>
          </w:p>
        </w:tc>
      </w:tr>
      <w:tr w:rsidR="003D1B71" w:rsidRPr="00384E45" w:rsidTr="003E3298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384E45" w:rsidRDefault="003D1B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1" w:type="dxa"/>
            <w:vMerge/>
            <w:tcBorders>
              <w:bottom w:val="nil"/>
            </w:tcBorders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E86917" w:rsidRPr="003F01C5" w:rsidRDefault="00E86917" w:rsidP="00E86917">
            <w:pPr>
              <w:pStyle w:val="21"/>
              <w:rPr>
                <w:rFonts w:asciiTheme="majorHAnsi" w:hAnsiTheme="majorHAnsi" w:cs="Calibri"/>
                <w:lang w:bidi="uk-UA"/>
              </w:rPr>
            </w:pPr>
            <w:r w:rsidRPr="003F01C5">
              <w:rPr>
                <w:rFonts w:asciiTheme="majorHAnsi" w:hAnsiTheme="majorHAnsi" w:cs="Calibri"/>
                <w:lang w:bidi="uk-UA"/>
              </w:rPr>
              <w:t>Анкетні дані</w:t>
            </w:r>
          </w:p>
          <w:p w:rsidR="00E86917" w:rsidRPr="00E86917" w:rsidRDefault="00E86917" w:rsidP="00E86917">
            <w:pPr>
              <w:pStyle w:val="21"/>
              <w:spacing w:before="120" w:after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bidi="uk-UA"/>
              </w:rPr>
            </w:pPr>
            <w:r w:rsidRPr="00E86917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bidi="uk-UA"/>
              </w:rPr>
              <w:t>Дата народження 22 грудня 1976р.</w:t>
            </w:r>
          </w:p>
          <w:p w:rsidR="00E86917" w:rsidRPr="00E86917" w:rsidRDefault="00E86917" w:rsidP="00E86917">
            <w:pPr>
              <w:pStyle w:val="21"/>
              <w:spacing w:before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bidi="uk-UA"/>
              </w:rPr>
            </w:pPr>
            <w:r w:rsidRPr="00E86917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bidi="uk-UA"/>
              </w:rPr>
              <w:t>Місце народження м. Тернопіль</w:t>
            </w:r>
          </w:p>
          <w:sdt>
            <w:sdtPr>
              <w:rPr>
                <w:rFonts w:asciiTheme="majorHAnsi" w:hAnsiTheme="majorHAnsi" w:cs="Calibri"/>
                <w:color w:val="0072C7"/>
              </w:rPr>
              <w:id w:val="1196195576"/>
              <w:placeholder>
                <w:docPart w:val="27C86C9078834CF6BC4101AC8F358DB4"/>
              </w:placeholder>
              <w:temporary/>
              <w:showingPlcHdr/>
              <w15:appearance w15:val="hidden"/>
            </w:sdtPr>
            <w:sdtEndPr/>
            <w:sdtContent>
              <w:p w:rsidR="003D1B71" w:rsidRPr="00854A50" w:rsidRDefault="003D1B71" w:rsidP="00AC6C7E">
                <w:pPr>
                  <w:pStyle w:val="21"/>
                  <w:rPr>
                    <w:rFonts w:asciiTheme="majorHAnsi" w:hAnsiTheme="majorHAnsi" w:cs="Calibri"/>
                    <w:color w:val="0072C7"/>
                  </w:rPr>
                </w:pPr>
                <w:r w:rsidRPr="00854A50">
                  <w:rPr>
                    <w:rFonts w:asciiTheme="majorHAnsi" w:hAnsiTheme="majorHAnsi" w:cs="Calibri"/>
                    <w:lang w:bidi="uk-UA"/>
                  </w:rPr>
                  <w:t>Досвід роботи</w:t>
                </w:r>
              </w:p>
            </w:sdtContent>
          </w:sdt>
          <w:p w:rsidR="003D1B71" w:rsidRPr="00384E45" w:rsidRDefault="00E86917" w:rsidP="00AC6C7E">
            <w:pPr>
              <w:pStyle w:val="af3"/>
            </w:pPr>
            <w:r w:rsidRPr="00E86917">
              <w:t>1999</w:t>
            </w:r>
            <w:r w:rsidR="003D1B71" w:rsidRPr="00384E45">
              <w:rPr>
                <w:rFonts w:eastAsia="Calibri"/>
                <w:lang w:bidi="uk-UA"/>
              </w:rPr>
              <w:t>–</w:t>
            </w:r>
            <w:r w:rsidRPr="00E86917">
              <w:t>1999</w:t>
            </w:r>
          </w:p>
          <w:p w:rsidR="003D1B71" w:rsidRPr="00384E45" w:rsidRDefault="00BA661B" w:rsidP="00AC6C7E">
            <w:pPr>
              <w:pStyle w:val="af9"/>
            </w:pPr>
            <w:r w:rsidRPr="00BA661B">
              <w:rPr>
                <w:b/>
                <w:bCs/>
              </w:rPr>
              <w:t>ПТ „</w:t>
            </w:r>
            <w:proofErr w:type="spellStart"/>
            <w:r w:rsidRPr="00BA661B">
              <w:rPr>
                <w:b/>
                <w:bCs/>
              </w:rPr>
              <w:t>Артекс</w:t>
            </w:r>
            <w:proofErr w:type="spellEnd"/>
            <w:r w:rsidRPr="00BA661B">
              <w:rPr>
                <w:b/>
                <w:bCs/>
              </w:rPr>
              <w:t>”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>
              <w:rPr>
                <w:rStyle w:val="af4"/>
                <w:rFonts w:eastAsia="Calibri"/>
                <w:lang w:bidi="uk-UA"/>
              </w:rPr>
              <w:t xml:space="preserve"> </w:t>
            </w:r>
            <w:r w:rsidRPr="00BA661B">
              <w:t>бухгалтер</w:t>
            </w:r>
            <w:r w:rsidR="003D1B71" w:rsidRPr="00384E45">
              <w:rPr>
                <w:rStyle w:val="af4"/>
                <w:rFonts w:eastAsia="Calibri"/>
                <w:lang w:bidi="uk-UA"/>
              </w:rPr>
              <w:t xml:space="preserve"> </w:t>
            </w:r>
          </w:p>
          <w:p w:rsidR="003D1B71" w:rsidRPr="00384E45" w:rsidRDefault="00BA661B" w:rsidP="00AC6C7E">
            <w:pPr>
              <w:pStyle w:val="af3"/>
            </w:pPr>
            <w:r w:rsidRPr="00BA661B">
              <w:t>2002</w:t>
            </w:r>
            <w:r w:rsidR="003D1B71" w:rsidRPr="00384E45">
              <w:rPr>
                <w:rFonts w:eastAsia="Calibri"/>
                <w:lang w:bidi="uk-UA"/>
              </w:rPr>
              <w:t>–</w:t>
            </w:r>
            <w:r w:rsidRPr="00BA661B">
              <w:t>по теперішній час</w:t>
            </w:r>
          </w:p>
          <w:p w:rsidR="003D1B71" w:rsidRPr="00384E45" w:rsidRDefault="00BA661B" w:rsidP="00AC6C7E">
            <w:pPr>
              <w:pStyle w:val="af9"/>
            </w:pPr>
            <w:r w:rsidRPr="00BA661B">
              <w:rPr>
                <w:b/>
                <w:bCs/>
              </w:rPr>
              <w:t>Тернопільське Агентство міського розвитку</w:t>
            </w:r>
            <w:r>
              <w:t xml:space="preserve"> </w:t>
            </w:r>
            <w:r w:rsidR="003D1B71" w:rsidRPr="00384E45">
              <w:rPr>
                <w:rStyle w:val="af4"/>
                <w:rFonts w:eastAsia="Calibri"/>
                <w:lang w:bidi="uk-UA"/>
              </w:rPr>
              <w:t xml:space="preserve">•  </w:t>
            </w:r>
            <w:r>
              <w:t>в.о.</w:t>
            </w:r>
            <w:r w:rsidRPr="00BA661B">
              <w:t xml:space="preserve"> генерального Директора, керівник адміністративного департаменту</w:t>
            </w:r>
          </w:p>
          <w:p w:rsidR="00BA661B" w:rsidRPr="00384E45" w:rsidRDefault="00BA661B" w:rsidP="00BA661B">
            <w:pPr>
              <w:pStyle w:val="af3"/>
            </w:pPr>
            <w:r w:rsidRPr="00BA661B">
              <w:t>2002</w:t>
            </w:r>
            <w:r w:rsidRPr="00384E45">
              <w:rPr>
                <w:rFonts w:eastAsia="Calibri"/>
                <w:lang w:bidi="uk-UA"/>
              </w:rPr>
              <w:t>–</w:t>
            </w:r>
            <w:r w:rsidRPr="00BA661B">
              <w:t>по теперішній час</w:t>
            </w:r>
          </w:p>
          <w:p w:rsidR="003D1B71" w:rsidRPr="00384E45" w:rsidRDefault="00BA661B" w:rsidP="00AC6C7E">
            <w:pPr>
              <w:pStyle w:val="af9"/>
            </w:pPr>
            <w:r w:rsidRPr="00BA661B">
              <w:rPr>
                <w:b/>
                <w:bCs/>
              </w:rPr>
              <w:t>Тернопільське Регіональне Відділення Асоціації міст України</w:t>
            </w:r>
            <w:r w:rsidRPr="00BA661B">
              <w:rPr>
                <w:rStyle w:val="af4"/>
                <w:rFonts w:eastAsia="Calibri"/>
                <w:lang w:bidi="uk-UA"/>
              </w:rPr>
              <w:t xml:space="preserve"> </w:t>
            </w:r>
            <w:r w:rsidR="003D1B71" w:rsidRPr="00384E45">
              <w:rPr>
                <w:rStyle w:val="af4"/>
                <w:rFonts w:eastAsia="Calibri"/>
                <w:lang w:bidi="uk-UA"/>
              </w:rPr>
              <w:t xml:space="preserve">• </w:t>
            </w:r>
            <w:r w:rsidRPr="00BA661B">
              <w:t>виконавчий директор</w:t>
            </w:r>
          </w:p>
          <w:p w:rsidR="003D1B71" w:rsidRPr="00384E45" w:rsidRDefault="00BA661B" w:rsidP="00BA661B">
            <w:pPr>
              <w:jc w:val="both"/>
            </w:pPr>
            <w:r w:rsidRPr="00BA661B">
              <w:t>Досконалі навички аналітичної та дослідницької роботи, відмінні  організаторські та комунікативні  здібності, досвід роботи з громадськими організаціями, групами населення територіальної громади міста, добре письмове та усне володіння загальними темами та матеріалами стосовно міського господарства, здатність працювати в команді, хороші комунікативні навики. Вміння вести та наповнювати блоги, сторінки в соціальних мережах (Facebook, Twitter, Instagram), веб-сайти</w:t>
            </w:r>
            <w:r>
              <w:t>.</w:t>
            </w:r>
          </w:p>
          <w:sdt>
            <w:sdtPr>
              <w:rPr>
                <w:rFonts w:asciiTheme="majorHAnsi" w:hAnsiTheme="majorHAnsi" w:cs="Calibri"/>
                <w:color w:val="0072C7"/>
              </w:rPr>
              <w:id w:val="-1554227259"/>
              <w:placeholder>
                <w:docPart w:val="8AFCB58A137A46F3A6EA71770997F041"/>
              </w:placeholder>
              <w:temporary/>
              <w:showingPlcHdr/>
              <w15:appearance w15:val="hidden"/>
            </w:sdtPr>
            <w:sdtEndPr/>
            <w:sdtContent>
              <w:p w:rsidR="003D1B71" w:rsidRPr="00854A50" w:rsidRDefault="003D1B71" w:rsidP="00AC6C7E">
                <w:pPr>
                  <w:pStyle w:val="21"/>
                  <w:rPr>
                    <w:rFonts w:asciiTheme="majorHAnsi" w:hAnsiTheme="majorHAnsi" w:cs="Calibri"/>
                    <w:color w:val="0072C7"/>
                  </w:rPr>
                </w:pPr>
                <w:r w:rsidRPr="00854A50">
                  <w:rPr>
                    <w:rFonts w:asciiTheme="majorHAnsi" w:hAnsiTheme="majorHAnsi" w:cs="Calibri"/>
                    <w:lang w:bidi="uk-UA"/>
                  </w:rPr>
                  <w:t>Освіта</w:t>
                </w:r>
              </w:p>
            </w:sdtContent>
          </w:sdt>
          <w:p w:rsidR="00732958" w:rsidRPr="00384E45" w:rsidRDefault="00732958" w:rsidP="00732958">
            <w:pPr>
              <w:pStyle w:val="af3"/>
            </w:pPr>
            <w:r w:rsidRPr="00E86917">
              <w:t>19</w:t>
            </w:r>
            <w:r>
              <w:t>84</w:t>
            </w:r>
            <w:r w:rsidRPr="00384E45">
              <w:rPr>
                <w:rFonts w:eastAsia="Calibri"/>
                <w:lang w:bidi="uk-UA"/>
              </w:rPr>
              <w:t>–</w:t>
            </w:r>
            <w:r w:rsidRPr="00E86917">
              <w:t>199</w:t>
            </w:r>
            <w:r>
              <w:t>4</w:t>
            </w:r>
          </w:p>
          <w:p w:rsidR="003D1B71" w:rsidRDefault="00732958" w:rsidP="005F361C">
            <w:pPr>
              <w:pStyle w:val="afa"/>
              <w:spacing w:after="120"/>
              <w:rPr>
                <w:lang w:bidi="uk-UA"/>
              </w:rPr>
            </w:pPr>
            <w:r>
              <w:t>Тернопільська загальноосвітня школа І-ІІІ ступенів № 14</w:t>
            </w:r>
          </w:p>
          <w:p w:rsidR="00732958" w:rsidRPr="00384E45" w:rsidRDefault="00732958" w:rsidP="00732958">
            <w:pPr>
              <w:pStyle w:val="af3"/>
            </w:pPr>
            <w:r w:rsidRPr="00E86917">
              <w:t>19</w:t>
            </w:r>
            <w:r>
              <w:t>94</w:t>
            </w:r>
            <w:r w:rsidRPr="00384E45">
              <w:rPr>
                <w:rFonts w:eastAsia="Calibri"/>
                <w:lang w:bidi="uk-UA"/>
              </w:rPr>
              <w:t>–</w:t>
            </w:r>
            <w:r w:rsidRPr="00E86917">
              <w:t>199</w:t>
            </w:r>
            <w:r>
              <w:t>9</w:t>
            </w:r>
          </w:p>
          <w:p w:rsidR="00785F95" w:rsidRDefault="00732958" w:rsidP="00353B60">
            <w:pPr>
              <w:pStyle w:val="afa"/>
              <w:rPr>
                <w:b w:val="0"/>
                <w:bCs/>
              </w:rPr>
            </w:pPr>
            <w:r w:rsidRPr="00732958">
              <w:t>Тернопільський інститут Економіки та підприємництва</w:t>
            </w:r>
            <w: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732958">
              <w:rPr>
                <w:b w:val="0"/>
                <w:bCs/>
              </w:rPr>
              <w:t>спеціальність “Облік і аудит”</w:t>
            </w:r>
          </w:p>
          <w:p w:rsidR="005F361C" w:rsidRPr="00E46567" w:rsidRDefault="005F361C" w:rsidP="005F361C">
            <w:pPr>
              <w:pStyle w:val="21"/>
              <w:rPr>
                <w:rFonts w:asciiTheme="majorHAnsi" w:hAnsiTheme="majorHAnsi" w:cs="Calibri"/>
                <w:lang w:bidi="uk-UA"/>
              </w:rPr>
            </w:pPr>
            <w:r w:rsidRPr="00E46567">
              <w:rPr>
                <w:rFonts w:asciiTheme="majorHAnsi" w:hAnsiTheme="majorHAnsi" w:cs="Calibri"/>
                <w:lang w:bidi="uk-UA"/>
              </w:rPr>
              <w:t>Участь у виборних органах</w:t>
            </w:r>
          </w:p>
          <w:p w:rsidR="005F361C" w:rsidRPr="00384E45" w:rsidRDefault="005F361C" w:rsidP="005F361C">
            <w:pPr>
              <w:pStyle w:val="af3"/>
            </w:pPr>
            <w:r w:rsidRPr="00E86917">
              <w:t>19</w:t>
            </w:r>
            <w:r>
              <w:t>98</w:t>
            </w:r>
            <w:r w:rsidRPr="00384E45">
              <w:rPr>
                <w:rFonts w:eastAsia="Calibri"/>
                <w:lang w:bidi="uk-UA"/>
              </w:rPr>
              <w:t>–</w:t>
            </w:r>
            <w:r>
              <w:rPr>
                <w:rFonts w:eastAsia="Calibri"/>
                <w:lang w:bidi="uk-UA"/>
              </w:rPr>
              <w:t>2002</w:t>
            </w:r>
          </w:p>
          <w:p w:rsidR="005F361C" w:rsidRDefault="005F361C" w:rsidP="00B062BB">
            <w:pPr>
              <w:pStyle w:val="afa"/>
              <w:spacing w:after="120"/>
              <w:jc w:val="both"/>
            </w:pPr>
            <w:r w:rsidRPr="005F361C">
              <w:t xml:space="preserve">депутат Тернопільської міської ради третього скликання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5F361C">
              <w:rPr>
                <w:b w:val="0"/>
                <w:bCs/>
              </w:rPr>
              <w:t xml:space="preserve">секретар постійної комісії міської ради </w:t>
            </w:r>
            <w:r>
              <w:rPr>
                <w:b w:val="0"/>
                <w:bCs/>
              </w:rPr>
              <w:t>«</w:t>
            </w:r>
            <w:r w:rsidRPr="005F361C">
              <w:rPr>
                <w:b w:val="0"/>
                <w:bCs/>
              </w:rPr>
              <w:t xml:space="preserve">З питань </w:t>
            </w:r>
            <w:r>
              <w:rPr>
                <w:b w:val="0"/>
                <w:bCs/>
              </w:rPr>
              <w:t>сім’ї, молоді та спорту».</w:t>
            </w:r>
          </w:p>
          <w:p w:rsidR="005F361C" w:rsidRPr="00384E45" w:rsidRDefault="005F361C" w:rsidP="005F361C">
            <w:pPr>
              <w:pStyle w:val="af3"/>
            </w:pPr>
            <w:r>
              <w:t>2002</w:t>
            </w:r>
            <w:r w:rsidRPr="00384E45">
              <w:rPr>
                <w:rFonts w:eastAsia="Calibri"/>
                <w:lang w:bidi="uk-UA"/>
              </w:rPr>
              <w:t>–</w:t>
            </w:r>
            <w:r>
              <w:rPr>
                <w:rFonts w:eastAsia="Calibri"/>
                <w:lang w:bidi="uk-UA"/>
              </w:rPr>
              <w:t>2006</w:t>
            </w:r>
          </w:p>
          <w:p w:rsidR="005F361C" w:rsidRDefault="005F361C" w:rsidP="00B062BB">
            <w:pPr>
              <w:pStyle w:val="afa"/>
              <w:jc w:val="both"/>
              <w:rPr>
                <w:b w:val="0"/>
                <w:bCs/>
              </w:rPr>
            </w:pPr>
            <w:r w:rsidRPr="005F361C">
              <w:t>депутат Тернопільської міської ради четвертого скликання</w:t>
            </w:r>
            <w:r w:rsidRPr="005F361C">
              <w:rPr>
                <w:rStyle w:val="af4"/>
                <w:b/>
                <w:bCs w:val="0"/>
                <w:color w:val="auto"/>
              </w:rP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5F361C">
              <w:rPr>
                <w:b w:val="0"/>
                <w:bCs/>
              </w:rPr>
              <w:t xml:space="preserve">секретар постійної комісії міської ради </w:t>
            </w:r>
            <w:r>
              <w:rPr>
                <w:b w:val="0"/>
                <w:bCs/>
              </w:rPr>
              <w:t>«</w:t>
            </w:r>
            <w:r w:rsidRPr="005F361C">
              <w:rPr>
                <w:b w:val="0"/>
                <w:bCs/>
              </w:rPr>
              <w:t>З питань депутатської діяльності, місцевого самоврядування, дотримання законодавства</w:t>
            </w:r>
            <w:r>
              <w:rPr>
                <w:b w:val="0"/>
                <w:bCs/>
              </w:rPr>
              <w:t>».</w:t>
            </w:r>
          </w:p>
          <w:p w:rsidR="00B062BB" w:rsidRPr="00854A50" w:rsidRDefault="00B062BB" w:rsidP="00B062BB">
            <w:pPr>
              <w:pStyle w:val="21"/>
              <w:rPr>
                <w:rFonts w:asciiTheme="majorHAnsi" w:hAnsiTheme="majorHAnsi" w:cs="Calibri"/>
                <w:color w:val="0072C7"/>
              </w:rPr>
            </w:pPr>
            <w:r w:rsidRPr="00B062BB">
              <w:rPr>
                <w:rFonts w:asciiTheme="majorHAnsi" w:hAnsiTheme="majorHAnsi" w:cs="Calibri"/>
                <w:color w:val="0072C7"/>
              </w:rPr>
              <w:lastRenderedPageBreak/>
              <w:t>Відзнаки та нагороди</w:t>
            </w:r>
          </w:p>
          <w:p w:rsidR="00B062BB" w:rsidRDefault="00B062BB" w:rsidP="00B062BB">
            <w:pPr>
              <w:pStyle w:val="af3"/>
            </w:pPr>
            <w:r w:rsidRPr="00B062BB">
              <w:t>Жовтень 1999</w:t>
            </w:r>
          </w:p>
          <w:p w:rsidR="00B062BB" w:rsidRDefault="00B062BB" w:rsidP="00B062BB">
            <w:pPr>
              <w:pStyle w:val="afa"/>
              <w:spacing w:after="120"/>
              <w:rPr>
                <w:b w:val="0"/>
                <w:bCs/>
              </w:rPr>
            </w:pPr>
            <w:r w:rsidRPr="00B062BB">
              <w:t xml:space="preserve">Державна нагорода орден “За заслуги” ІІІ ступеня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B062BB">
              <w:rPr>
                <w:b w:val="0"/>
                <w:bCs/>
              </w:rPr>
              <w:t>за особистий внесок у розвиток молодіжної політики України</w:t>
            </w:r>
            <w:r>
              <w:rPr>
                <w:b w:val="0"/>
                <w:bCs/>
              </w:rPr>
              <w:t>.</w:t>
            </w:r>
          </w:p>
          <w:p w:rsidR="00B062BB" w:rsidRDefault="00B062BB" w:rsidP="00B062BB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B062BB">
              <w:rPr>
                <w:color w:val="000000" w:themeColor="text1"/>
                <w:sz w:val="18"/>
                <w:szCs w:val="20"/>
              </w:rPr>
              <w:t>Червень 2001</w:t>
            </w:r>
          </w:p>
          <w:p w:rsidR="00B062BB" w:rsidRDefault="00047E3B" w:rsidP="00047E3B">
            <w:pPr>
              <w:pStyle w:val="afa"/>
              <w:spacing w:after="120"/>
              <w:rPr>
                <w:b w:val="0"/>
                <w:bCs/>
              </w:rPr>
            </w:pPr>
            <w:r w:rsidRPr="00047E3B">
              <w:t>Премія Кабінету Міністрів України</w:t>
            </w:r>
            <w:r w:rsidRPr="00047E3B">
              <w:rPr>
                <w:rStyle w:val="af4"/>
                <w:b/>
                <w:bCs w:val="0"/>
                <w:color w:val="auto"/>
              </w:rPr>
              <w:t xml:space="preserve"> </w:t>
            </w:r>
            <w:r w:rsidR="00B062BB" w:rsidRPr="00384E45">
              <w:rPr>
                <w:rStyle w:val="af4"/>
                <w:rFonts w:eastAsia="Calibri"/>
                <w:lang w:bidi="uk-UA"/>
              </w:rPr>
              <w:t>•</w:t>
            </w:r>
            <w:r w:rsidR="00B062BB" w:rsidRPr="00732958">
              <w:t xml:space="preserve"> </w:t>
            </w:r>
            <w:r w:rsidRPr="00047E3B">
              <w:rPr>
                <w:b w:val="0"/>
                <w:bCs/>
              </w:rPr>
              <w:t>за внесок молоді у розбудову держави.</w:t>
            </w:r>
          </w:p>
          <w:p w:rsidR="00B062BB" w:rsidRDefault="00047E3B" w:rsidP="00353B60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047E3B">
              <w:rPr>
                <w:color w:val="000000" w:themeColor="text1"/>
                <w:sz w:val="18"/>
                <w:szCs w:val="20"/>
              </w:rPr>
              <w:t>Червень 2017</w:t>
            </w:r>
          </w:p>
          <w:p w:rsidR="00047E3B" w:rsidRDefault="00047E3B" w:rsidP="00047E3B">
            <w:pPr>
              <w:pStyle w:val="afa"/>
              <w:spacing w:after="120"/>
              <w:rPr>
                <w:b w:val="0"/>
                <w:bCs/>
              </w:rPr>
            </w:pPr>
            <w:r w:rsidRPr="00047E3B">
              <w:t>Грамота Верховної Ради України</w:t>
            </w:r>
            <w:r w:rsidRPr="00047E3B">
              <w:rPr>
                <w:rStyle w:val="af4"/>
                <w:b/>
                <w:bCs w:val="0"/>
                <w:color w:val="auto"/>
              </w:rP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047E3B">
              <w:rPr>
                <w:b w:val="0"/>
                <w:bCs/>
              </w:rPr>
              <w:t>за заслуги перед Українським народом.</w:t>
            </w:r>
          </w:p>
          <w:p w:rsidR="00A91E42" w:rsidRPr="00854A50" w:rsidRDefault="00A91E42" w:rsidP="00A91E42">
            <w:pPr>
              <w:pStyle w:val="21"/>
              <w:rPr>
                <w:rFonts w:asciiTheme="majorHAnsi" w:hAnsiTheme="majorHAnsi" w:cs="Calibri"/>
                <w:color w:val="0072C7"/>
              </w:rPr>
            </w:pPr>
            <w:r w:rsidRPr="00A91E42">
              <w:rPr>
                <w:rFonts w:asciiTheme="majorHAnsi" w:hAnsiTheme="majorHAnsi" w:cs="Calibri"/>
                <w:color w:val="0072C7"/>
              </w:rPr>
              <w:t>Участь у громадській діяльності</w:t>
            </w:r>
          </w:p>
          <w:p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>З 1996</w:t>
            </w:r>
          </w:p>
          <w:p w:rsidR="00A91E42" w:rsidRDefault="00A91E42" w:rsidP="00A91E42">
            <w:pPr>
              <w:pStyle w:val="afa"/>
              <w:spacing w:after="120"/>
              <w:jc w:val="both"/>
              <w:rPr>
                <w:b w:val="0"/>
                <w:bCs/>
              </w:rPr>
            </w:pPr>
            <w:r w:rsidRPr="00A91E42">
              <w:t>Обласн</w:t>
            </w:r>
            <w:r>
              <w:t>е</w:t>
            </w:r>
            <w:r w:rsidRPr="00A91E42">
              <w:t xml:space="preserve"> громадськ</w:t>
            </w:r>
            <w:r>
              <w:t>е</w:t>
            </w:r>
            <w:r w:rsidRPr="00A91E42">
              <w:t xml:space="preserve"> об’єднання </w:t>
            </w:r>
            <w:r>
              <w:t>«</w:t>
            </w:r>
            <w:r w:rsidRPr="00A91E42">
              <w:t>Альянс молоді Тернопільщини</w:t>
            </w:r>
            <w:r>
              <w:t xml:space="preserve">»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A91E42">
              <w:rPr>
                <w:b w:val="0"/>
                <w:bCs/>
              </w:rPr>
              <w:t>І-</w:t>
            </w:r>
            <w:proofErr w:type="spellStart"/>
            <w:r w:rsidRPr="00A91E42">
              <w:rPr>
                <w:b w:val="0"/>
                <w:bCs/>
              </w:rPr>
              <w:t>ий</w:t>
            </w:r>
            <w:proofErr w:type="spellEnd"/>
            <w:r w:rsidRPr="00A91E42">
              <w:rPr>
                <w:b w:val="0"/>
                <w:bCs/>
              </w:rPr>
              <w:t xml:space="preserve"> Віце-президент</w:t>
            </w:r>
            <w:r>
              <w:rPr>
                <w:b w:val="0"/>
                <w:bCs/>
              </w:rPr>
              <w:t>.</w:t>
            </w:r>
          </w:p>
          <w:p w:rsidR="00A91E42" w:rsidRDefault="00A91E42" w:rsidP="00A91E42">
            <w:pPr>
              <w:pStyle w:val="af3"/>
            </w:pPr>
            <w:r>
              <w:t>1997</w:t>
            </w:r>
            <w:r w:rsidRPr="00384E45">
              <w:rPr>
                <w:rFonts w:eastAsia="Calibri"/>
                <w:lang w:bidi="uk-UA"/>
              </w:rPr>
              <w:t>–</w:t>
            </w:r>
            <w:r>
              <w:t>1999</w:t>
            </w:r>
          </w:p>
          <w:p w:rsidR="00A91E42" w:rsidRDefault="00A91E42" w:rsidP="00A91E42">
            <w:pPr>
              <w:pStyle w:val="afa"/>
              <w:spacing w:after="120"/>
              <w:rPr>
                <w:b w:val="0"/>
                <w:bCs/>
              </w:rPr>
            </w:pPr>
            <w:r>
              <w:t>ГО</w:t>
            </w:r>
            <w:r w:rsidRPr="00A91E42">
              <w:t xml:space="preserve"> “Федерація студентів” Інституту економіки та підприємництва</w:t>
            </w:r>
            <w:r w:rsidRPr="00A91E42">
              <w:rPr>
                <w:rStyle w:val="af4"/>
                <w:b/>
                <w:bCs w:val="0"/>
                <w:color w:val="auto"/>
              </w:rP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A91E42">
              <w:rPr>
                <w:b w:val="0"/>
                <w:bCs/>
              </w:rPr>
              <w:t>співзасновник,</w:t>
            </w:r>
            <w:r>
              <w:t xml:space="preserve"> </w:t>
            </w:r>
            <w:r>
              <w:rPr>
                <w:b w:val="0"/>
                <w:bCs/>
              </w:rPr>
              <w:t>Голова</w:t>
            </w:r>
            <w:r w:rsidRPr="00047E3B">
              <w:rPr>
                <w:b w:val="0"/>
                <w:bCs/>
              </w:rPr>
              <w:t>.</w:t>
            </w:r>
          </w:p>
          <w:p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 xml:space="preserve">З </w:t>
            </w:r>
            <w:r>
              <w:rPr>
                <w:color w:val="000000" w:themeColor="text1"/>
                <w:sz w:val="18"/>
                <w:szCs w:val="20"/>
              </w:rPr>
              <w:t>2000</w:t>
            </w:r>
          </w:p>
          <w:p w:rsidR="00A91E42" w:rsidRDefault="00A91E42" w:rsidP="00A91E42">
            <w:pPr>
              <w:pStyle w:val="afa"/>
              <w:spacing w:after="120"/>
              <w:rPr>
                <w:b w:val="0"/>
                <w:bCs/>
              </w:rPr>
            </w:pPr>
            <w:r w:rsidRPr="00A91E42">
              <w:t>Всеукраїнськ</w:t>
            </w:r>
            <w:r>
              <w:t>а</w:t>
            </w:r>
            <w:r w:rsidRPr="00A91E42">
              <w:t xml:space="preserve"> професійн</w:t>
            </w:r>
            <w:r>
              <w:t>а</w:t>
            </w:r>
            <w:r w:rsidRPr="00A91E42">
              <w:t xml:space="preserve"> спілк</w:t>
            </w:r>
            <w:r>
              <w:t>а</w:t>
            </w:r>
            <w:r w:rsidRPr="00A91E42">
              <w:t xml:space="preserve"> </w:t>
            </w:r>
            <w:r>
              <w:t>«</w:t>
            </w:r>
            <w:r w:rsidRPr="00A91E42">
              <w:t>Соціальний прогрес</w:t>
            </w:r>
            <w:r>
              <w:t>»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A91E42">
              <w:rPr>
                <w:b w:val="0"/>
                <w:bCs/>
              </w:rPr>
              <w:t>Голова Регіональної організації Тернопільської області</w:t>
            </w:r>
            <w:r w:rsidRPr="00047E3B">
              <w:rPr>
                <w:b w:val="0"/>
                <w:bCs/>
              </w:rPr>
              <w:t>.</w:t>
            </w:r>
          </w:p>
          <w:p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 xml:space="preserve">З </w:t>
            </w:r>
            <w:r>
              <w:rPr>
                <w:color w:val="000000" w:themeColor="text1"/>
                <w:sz w:val="18"/>
                <w:szCs w:val="20"/>
              </w:rPr>
              <w:t>2001</w:t>
            </w:r>
          </w:p>
          <w:p w:rsidR="00A91E42" w:rsidRDefault="00A91E42" w:rsidP="00A91E42">
            <w:pPr>
              <w:pStyle w:val="afa"/>
              <w:spacing w:after="120"/>
              <w:rPr>
                <w:b w:val="0"/>
                <w:bCs/>
              </w:rPr>
            </w:pPr>
            <w:r w:rsidRPr="00A91E42">
              <w:t xml:space="preserve">ГО </w:t>
            </w:r>
            <w:r>
              <w:t>«</w:t>
            </w:r>
            <w:r w:rsidRPr="00A91E42">
              <w:t>Нова Хвиля</w:t>
            </w:r>
            <w:r>
              <w:t xml:space="preserve">»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A91E42">
              <w:rPr>
                <w:b w:val="0"/>
                <w:bCs/>
              </w:rPr>
              <w:t>заступник голови</w:t>
            </w:r>
            <w:r>
              <w:rPr>
                <w:b w:val="0"/>
                <w:bCs/>
              </w:rPr>
              <w:t>, виконавчий директор</w:t>
            </w:r>
            <w:r w:rsidRPr="00047E3B">
              <w:rPr>
                <w:b w:val="0"/>
                <w:bCs/>
              </w:rPr>
              <w:t>.</w:t>
            </w:r>
          </w:p>
          <w:p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 xml:space="preserve">З </w:t>
            </w:r>
            <w:r>
              <w:rPr>
                <w:color w:val="000000" w:themeColor="text1"/>
                <w:sz w:val="18"/>
                <w:szCs w:val="20"/>
              </w:rPr>
              <w:t>2003</w:t>
            </w:r>
          </w:p>
          <w:p w:rsidR="00A91E42" w:rsidRDefault="00A91E42" w:rsidP="00A91E42">
            <w:pPr>
              <w:pStyle w:val="afa"/>
              <w:spacing w:after="120"/>
              <w:rPr>
                <w:b w:val="0"/>
                <w:bCs/>
              </w:rPr>
            </w:pPr>
            <w:r w:rsidRPr="00A91E42">
              <w:t xml:space="preserve">ГО </w:t>
            </w:r>
            <w:r>
              <w:t>«</w:t>
            </w:r>
            <w:r w:rsidRPr="00A91E42">
              <w:t>Асоціація споживачів</w:t>
            </w:r>
            <w:r>
              <w:t xml:space="preserve">»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>
              <w:rPr>
                <w:b w:val="0"/>
                <w:bCs/>
              </w:rPr>
              <w:t>голова.</w:t>
            </w:r>
          </w:p>
          <w:p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 xml:space="preserve">З </w:t>
            </w:r>
            <w:r>
              <w:rPr>
                <w:color w:val="000000" w:themeColor="text1"/>
                <w:sz w:val="18"/>
                <w:szCs w:val="20"/>
              </w:rPr>
              <w:t>2015</w:t>
            </w:r>
          </w:p>
          <w:p w:rsidR="00590FDE" w:rsidRDefault="00590FDE" w:rsidP="00590FDE">
            <w:pPr>
              <w:pStyle w:val="afa"/>
              <w:spacing w:after="120"/>
            </w:pPr>
            <w:r w:rsidRPr="0085431C">
              <w:t>член Національної спілки журналістів України</w:t>
            </w:r>
          </w:p>
          <w:p w:rsidR="00590FDE" w:rsidRDefault="00590FDE" w:rsidP="00590FDE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 xml:space="preserve">З </w:t>
            </w:r>
            <w:r>
              <w:rPr>
                <w:color w:val="000000" w:themeColor="text1"/>
                <w:sz w:val="18"/>
                <w:szCs w:val="20"/>
              </w:rPr>
              <w:t>2016</w:t>
            </w:r>
          </w:p>
          <w:p w:rsidR="00A91E42" w:rsidRDefault="00590FDE" w:rsidP="00590FDE">
            <w:pPr>
              <w:pStyle w:val="afa"/>
              <w:rPr>
                <w:b w:val="0"/>
                <w:bCs/>
              </w:rPr>
            </w:pPr>
            <w:r>
              <w:t>член Міжнародної федерації журналістів</w:t>
            </w:r>
          </w:p>
          <w:p w:rsidR="003D1B71" w:rsidRPr="00854A50" w:rsidRDefault="00C7665F" w:rsidP="00AC6C7E">
            <w:pPr>
              <w:pStyle w:val="21"/>
              <w:rPr>
                <w:rFonts w:asciiTheme="majorHAnsi" w:hAnsiTheme="majorHAnsi" w:cs="Calibri"/>
                <w:color w:val="0072C7"/>
              </w:rPr>
            </w:pPr>
            <w:r w:rsidRPr="00C7665F">
              <w:rPr>
                <w:rFonts w:asciiTheme="majorHAnsi" w:hAnsiTheme="majorHAnsi" w:cs="Calibri"/>
                <w:color w:val="0072C7"/>
              </w:rPr>
              <w:t>Участь в реалізації проектів та програм</w:t>
            </w:r>
          </w:p>
          <w:p w:rsidR="00440C9B" w:rsidRDefault="00440C9B" w:rsidP="00440C9B">
            <w:pPr>
              <w:pStyle w:val="af3"/>
            </w:pPr>
            <w:r w:rsidRPr="00440C9B">
              <w:t>2001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2002</w:t>
            </w:r>
          </w:p>
          <w:p w:rsidR="00440C9B" w:rsidRDefault="00440C9B" w:rsidP="00440C9B">
            <w:pPr>
              <w:spacing w:after="120"/>
              <w:jc w:val="both"/>
            </w:pPr>
            <w:r w:rsidRPr="00440C9B">
              <w:t>консультант проекту "Голос Громадськості. проектом проведено кампанію з підтримки цивільного суспільства у його вимогах щодо підвищення підзвітності доброчесності з боку держави і водночас створення  стимулів і сприяння державі у запровадженні механізмів регулювання на ці вимоги шляхом проведення необхідних реформ в житлово-комунальній, освітній, громадській сферах</w:t>
            </w:r>
            <w:r>
              <w:t>.</w:t>
            </w:r>
          </w:p>
          <w:p w:rsidR="00440C9B" w:rsidRDefault="00440C9B" w:rsidP="00440C9B">
            <w:pPr>
              <w:pStyle w:val="af3"/>
            </w:pPr>
            <w:r w:rsidRPr="00440C9B">
              <w:t>2001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2002</w:t>
            </w:r>
          </w:p>
          <w:p w:rsidR="00440C9B" w:rsidRPr="00384E45" w:rsidRDefault="00440C9B" w:rsidP="00440C9B">
            <w:pPr>
              <w:spacing w:after="120"/>
              <w:jc w:val="both"/>
            </w:pPr>
            <w:r w:rsidRPr="00440C9B">
              <w:t>консультант проекту “Активізація участі міської громади у муніципальному управлінні шляхом проведення громадських слухань”. Здійснено аналіз найбільш типових проблем у таких сферах, як комунальна власність територіальної громади, освіта та охорона здоров‘я у місті, з якими,  практично щоденно стикаються  пересічні мешканці міста. Проведено інформаційно-освітню кампанію серед населення міста щодо існуючих проблем у вищезгаданих сферах розвитку міста.</w:t>
            </w:r>
          </w:p>
          <w:p w:rsidR="003E3298" w:rsidRDefault="003E3298" w:rsidP="00BB22A7">
            <w:pPr>
              <w:pStyle w:val="af3"/>
            </w:pPr>
          </w:p>
          <w:p w:rsidR="00BB22A7" w:rsidRDefault="00BB22A7" w:rsidP="00BB22A7">
            <w:pPr>
              <w:pStyle w:val="af3"/>
            </w:pPr>
            <w:r w:rsidRPr="00440C9B">
              <w:lastRenderedPageBreak/>
              <w:t>2001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2002</w:t>
            </w:r>
          </w:p>
          <w:p w:rsidR="00440C9B" w:rsidRDefault="00BB22A7" w:rsidP="00BB22A7">
            <w:pPr>
              <w:spacing w:after="120"/>
              <w:jc w:val="both"/>
            </w:pPr>
            <w:r w:rsidRPr="00BB22A7">
              <w:t>консультант проекту “Покращення послуг в сфері пасажирських транспортних перевезень”</w:t>
            </w:r>
            <w:r>
              <w:t>.</w:t>
            </w:r>
          </w:p>
          <w:p w:rsidR="00BB22A7" w:rsidRDefault="00BB22A7" w:rsidP="00BB22A7">
            <w:pPr>
              <w:pStyle w:val="af3"/>
            </w:pPr>
            <w:r>
              <w:t xml:space="preserve">Протягом </w:t>
            </w:r>
            <w:r w:rsidRPr="00440C9B">
              <w:t>2002</w:t>
            </w:r>
          </w:p>
          <w:p w:rsidR="00BB22A7" w:rsidRPr="00BB22A7" w:rsidRDefault="00BB22A7" w:rsidP="00BB22A7">
            <w:pPr>
              <w:spacing w:after="120"/>
              <w:jc w:val="both"/>
            </w:pPr>
            <w:r w:rsidRPr="00BB22A7">
              <w:t>координатор проекту “Незалежна фахова та громадська оцінка муніципальної політики”. Проектом здійснено фахову і громадську експертизу муніципальної політики органів місцевого самоврядування у визначених секторах міського господарства: житлово-комунальне господарство, освіта, транспорт, стратегічне планування, бюджет, керування людськими ресурсами.</w:t>
            </w:r>
          </w:p>
          <w:p w:rsidR="00D04301" w:rsidRDefault="00D04301" w:rsidP="00D04301">
            <w:pPr>
              <w:pStyle w:val="af3"/>
            </w:pPr>
            <w:r w:rsidRPr="00440C9B">
              <w:t>200</w:t>
            </w:r>
            <w:r>
              <w:t>3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</w:t>
            </w:r>
            <w:r>
              <w:t>4</w:t>
            </w:r>
          </w:p>
          <w:p w:rsidR="00BB22A7" w:rsidRDefault="00D04301" w:rsidP="00D04301">
            <w:pPr>
              <w:spacing w:after="120"/>
              <w:jc w:val="both"/>
            </w:pPr>
            <w:r w:rsidRPr="00D04301">
              <w:t>керівник проекту “Покращення доступу до правосуддя для громадян України шляхом інституційного укріплення діяльності третейських судів”.</w:t>
            </w:r>
          </w:p>
          <w:p w:rsidR="00D04301" w:rsidRDefault="00D04301" w:rsidP="00D04301">
            <w:pPr>
              <w:pStyle w:val="af3"/>
            </w:pPr>
            <w:r w:rsidRPr="00440C9B">
              <w:t>200</w:t>
            </w:r>
            <w:r>
              <w:t>3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</w:t>
            </w:r>
            <w:r>
              <w:t>5</w:t>
            </w:r>
          </w:p>
          <w:p w:rsidR="00D04301" w:rsidRDefault="00D04301" w:rsidP="00D04301">
            <w:pPr>
              <w:spacing w:after="120"/>
              <w:jc w:val="both"/>
            </w:pPr>
            <w:r w:rsidRPr="0085431C">
              <w:t>керівник адміністративної групи проекту підтримки розвитку підприємництва БІЗПРО в Україні у Тернопільській та Чернівецькій областях</w:t>
            </w:r>
            <w:r>
              <w:t>.</w:t>
            </w:r>
          </w:p>
          <w:p w:rsidR="00D04301" w:rsidRDefault="00D04301" w:rsidP="00D04301">
            <w:pPr>
              <w:pStyle w:val="af3"/>
            </w:pPr>
            <w:r w:rsidRPr="00440C9B">
              <w:t>200</w:t>
            </w:r>
            <w:r>
              <w:t>4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</w:t>
            </w:r>
            <w:r>
              <w:t>5</w:t>
            </w:r>
          </w:p>
          <w:p w:rsidR="00D04301" w:rsidRDefault="00D04301" w:rsidP="00D04301">
            <w:pPr>
              <w:spacing w:after="120"/>
              <w:jc w:val="both"/>
            </w:pPr>
            <w:r w:rsidRPr="0085431C">
              <w:t>консультант проекту „Сприяння інституційному розвитку третейських судів у трьох областях України”.</w:t>
            </w:r>
          </w:p>
          <w:p w:rsidR="00D04301" w:rsidRDefault="00D04301" w:rsidP="00D04301">
            <w:pPr>
              <w:pStyle w:val="af3"/>
            </w:pPr>
            <w:r w:rsidRPr="00440C9B">
              <w:t>200</w:t>
            </w:r>
            <w:r>
              <w:t>5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</w:t>
            </w:r>
            <w:r>
              <w:t>8</w:t>
            </w:r>
          </w:p>
          <w:p w:rsidR="00D04301" w:rsidRDefault="00D04301" w:rsidP="00D04301">
            <w:pPr>
              <w:spacing w:after="120"/>
              <w:jc w:val="both"/>
            </w:pPr>
            <w:r w:rsidRPr="00D04301">
              <w:t xml:space="preserve">консультант проекту «Місцевий економічний розвиток». Розробник </w:t>
            </w:r>
            <w:proofErr w:type="spellStart"/>
            <w:r w:rsidRPr="00D04301">
              <w:t>страеічних</w:t>
            </w:r>
            <w:proofErr w:type="spellEnd"/>
            <w:r w:rsidRPr="00D04301">
              <w:t xml:space="preserve"> планів економічного розвитку </w:t>
            </w:r>
            <w:proofErr w:type="spellStart"/>
            <w:r w:rsidRPr="00D04301">
              <w:t>м.Тернополя</w:t>
            </w:r>
            <w:proofErr w:type="spellEnd"/>
            <w:r w:rsidRPr="00D04301">
              <w:t xml:space="preserve">, </w:t>
            </w:r>
            <w:proofErr w:type="spellStart"/>
            <w:r w:rsidRPr="00D04301">
              <w:t>м.Первомайська</w:t>
            </w:r>
            <w:proofErr w:type="spellEnd"/>
            <w:r w:rsidRPr="00D04301">
              <w:t xml:space="preserve">, </w:t>
            </w:r>
            <w:proofErr w:type="spellStart"/>
            <w:r w:rsidRPr="00D04301">
              <w:t>м.Крменця</w:t>
            </w:r>
            <w:proofErr w:type="spellEnd"/>
            <w:r w:rsidRPr="00D04301">
              <w:t xml:space="preserve">, </w:t>
            </w:r>
            <w:proofErr w:type="spellStart"/>
            <w:r w:rsidRPr="00D04301">
              <w:t>м.Бережани</w:t>
            </w:r>
            <w:proofErr w:type="spellEnd"/>
            <w:r w:rsidRPr="00D04301">
              <w:t>.</w:t>
            </w:r>
          </w:p>
          <w:p w:rsidR="00D04301" w:rsidRDefault="00D04301" w:rsidP="00D04301">
            <w:pPr>
              <w:pStyle w:val="af3"/>
            </w:pPr>
            <w:r>
              <w:t>З</w:t>
            </w:r>
            <w:r w:rsidRPr="00D04301">
              <w:t xml:space="preserve"> лютого по червень 2008</w:t>
            </w:r>
          </w:p>
          <w:p w:rsidR="00D04301" w:rsidRDefault="00D04301" w:rsidP="00D04301">
            <w:pPr>
              <w:spacing w:after="120"/>
              <w:jc w:val="both"/>
            </w:pPr>
            <w:r w:rsidRPr="00D04301">
              <w:t xml:space="preserve">керівник проекту „Підвищення безпосередньої участі громадян в плануванні соціально-економічного розвитку </w:t>
            </w:r>
            <w:proofErr w:type="spellStart"/>
            <w:r w:rsidRPr="00D04301">
              <w:t>смт.Коропець</w:t>
            </w:r>
            <w:proofErr w:type="spellEnd"/>
            <w:r w:rsidRPr="00D04301">
              <w:t xml:space="preserve"> Тернопільської області”.</w:t>
            </w:r>
          </w:p>
          <w:p w:rsidR="00D04301" w:rsidRDefault="00D04301" w:rsidP="00D04301">
            <w:pPr>
              <w:pStyle w:val="af3"/>
            </w:pPr>
            <w:r w:rsidRPr="00440C9B">
              <w:t>200</w:t>
            </w:r>
            <w:r>
              <w:t>8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</w:t>
            </w:r>
            <w:r w:rsidRPr="00440C9B">
              <w:t>0</w:t>
            </w:r>
          </w:p>
          <w:p w:rsidR="00D04301" w:rsidRDefault="00D04301" w:rsidP="00D04301">
            <w:pPr>
              <w:spacing w:after="120"/>
              <w:jc w:val="both"/>
            </w:pPr>
            <w:r w:rsidRPr="0085431C">
              <w:t>співзасновник та організатор гастрономічного фестивалю «</w:t>
            </w:r>
            <w:proofErr w:type="spellStart"/>
            <w:r w:rsidRPr="0085431C">
              <w:t>КоропФест</w:t>
            </w:r>
            <w:proofErr w:type="spellEnd"/>
            <w:r w:rsidRPr="0085431C">
              <w:t>».</w:t>
            </w:r>
          </w:p>
          <w:p w:rsidR="00D04301" w:rsidRDefault="00D04301" w:rsidP="00D04301">
            <w:pPr>
              <w:pStyle w:val="af3"/>
            </w:pPr>
            <w:r>
              <w:t>З</w:t>
            </w:r>
            <w:r w:rsidRPr="00D04301">
              <w:t xml:space="preserve"> січня по серпень 2009</w:t>
            </w:r>
          </w:p>
          <w:p w:rsidR="00D04301" w:rsidRDefault="00D04301" w:rsidP="00D04301">
            <w:pPr>
              <w:spacing w:after="120"/>
              <w:jc w:val="both"/>
            </w:pPr>
            <w:r w:rsidRPr="0085431C">
              <w:t xml:space="preserve">керівник проекту „Впровадження ефективних механізмів участі громадян в реформуванні житлово-комунального господарства </w:t>
            </w:r>
            <w:proofErr w:type="spellStart"/>
            <w:r w:rsidRPr="0085431C">
              <w:t>м.Кременця</w:t>
            </w:r>
            <w:proofErr w:type="spellEnd"/>
            <w:r w:rsidRPr="0085431C">
              <w:t xml:space="preserve"> ”.</w:t>
            </w:r>
          </w:p>
          <w:p w:rsidR="00D04301" w:rsidRDefault="00D04301" w:rsidP="00D04301">
            <w:pPr>
              <w:pStyle w:val="af3"/>
            </w:pPr>
            <w:r w:rsidRPr="00440C9B">
              <w:t>200</w:t>
            </w:r>
            <w:r>
              <w:t>9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</w:t>
            </w:r>
            <w:r w:rsidRPr="00440C9B">
              <w:t>0</w:t>
            </w:r>
          </w:p>
          <w:p w:rsidR="00D04301" w:rsidRDefault="00D04301" w:rsidP="00D04301">
            <w:pPr>
              <w:spacing w:after="120"/>
              <w:jc w:val="both"/>
            </w:pPr>
            <w:r w:rsidRPr="00D04301">
              <w:t>керівник проекту  «Створення та підтримка діяльності Регіонального ресурсного центру розвитку сільського (зеленого) туризму “Дністровський каньйон“». В рамках проекту заснував веб-сайт присвячений розвитку «зеленого» туризму на Дністрі.</w:t>
            </w:r>
          </w:p>
          <w:p w:rsidR="00D04301" w:rsidRDefault="00D04301" w:rsidP="00D04301">
            <w:pPr>
              <w:pStyle w:val="af3"/>
            </w:pPr>
            <w:r w:rsidRPr="00440C9B">
              <w:t>200</w:t>
            </w:r>
            <w:r>
              <w:t>9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</w:t>
            </w:r>
            <w:r w:rsidRPr="00440C9B">
              <w:t>0</w:t>
            </w:r>
          </w:p>
          <w:p w:rsidR="00D04301" w:rsidRDefault="00D04301" w:rsidP="00D04301">
            <w:pPr>
              <w:spacing w:after="120"/>
              <w:jc w:val="both"/>
            </w:pPr>
            <w:r w:rsidRPr="00D04301">
              <w:t>член робочої групи з розробки проєкту Статуту міста Тернополя.</w:t>
            </w:r>
          </w:p>
          <w:p w:rsidR="00D04301" w:rsidRDefault="005C0572" w:rsidP="005C0572">
            <w:pPr>
              <w:pStyle w:val="af3"/>
            </w:pPr>
            <w:r w:rsidRPr="005C0572">
              <w:t>З червня по грудень 2010</w:t>
            </w:r>
          </w:p>
          <w:p w:rsidR="00D04301" w:rsidRDefault="005C0572" w:rsidP="00D04301">
            <w:pPr>
              <w:spacing w:after="120"/>
              <w:jc w:val="both"/>
            </w:pPr>
            <w:r w:rsidRPr="005C0572">
              <w:t>керівник проекту «Впровадження моделі функціонування ефективного ОСББ».</w:t>
            </w:r>
          </w:p>
          <w:p w:rsidR="005C0572" w:rsidRDefault="005C0572" w:rsidP="005C0572">
            <w:pPr>
              <w:pStyle w:val="af3"/>
            </w:pPr>
            <w:r w:rsidRPr="00440C9B">
              <w:t>20</w:t>
            </w:r>
            <w:r>
              <w:t>1</w:t>
            </w:r>
            <w:r w:rsidRPr="00440C9B">
              <w:t>0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11</w:t>
            </w:r>
          </w:p>
          <w:p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 xml:space="preserve">співорганізатор ряду форумів по роботі з новими соціальними медіа, зокрема організатор «Twitter </w:t>
            </w:r>
            <w:proofErr w:type="spellStart"/>
            <w:r w:rsidRPr="0085431C">
              <w:rPr>
                <w:rFonts w:cs="Arial"/>
              </w:rPr>
              <w:t>event</w:t>
            </w:r>
            <w:proofErr w:type="spellEnd"/>
            <w:r w:rsidRPr="0085431C">
              <w:rPr>
                <w:rFonts w:cs="Arial"/>
              </w:rPr>
              <w:t>» в Тернопільській області.</w:t>
            </w:r>
          </w:p>
          <w:p w:rsidR="005C0572" w:rsidRDefault="005C0572" w:rsidP="005C0572">
            <w:pPr>
              <w:pStyle w:val="af3"/>
            </w:pPr>
            <w:r w:rsidRPr="00440C9B">
              <w:t>20</w:t>
            </w:r>
            <w:r>
              <w:t>11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15</w:t>
            </w:r>
          </w:p>
          <w:p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 xml:space="preserve">координатор політичного діалогу Тернопільського РВ АМУ в рамках </w:t>
            </w:r>
            <w:r w:rsidRPr="0085431C">
              <w:rPr>
                <w:rFonts w:cs="Arial"/>
              </w:rPr>
              <w:lastRenderedPageBreak/>
              <w:t>реалізації проекту «Діалог».</w:t>
            </w:r>
          </w:p>
          <w:p w:rsidR="005C0572" w:rsidRDefault="005C0572" w:rsidP="005C0572">
            <w:pPr>
              <w:pStyle w:val="af3"/>
            </w:pPr>
            <w:r w:rsidRPr="00440C9B">
              <w:t>20</w:t>
            </w:r>
            <w:r>
              <w:t>11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14</w:t>
            </w:r>
          </w:p>
          <w:p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>консультант з місцевого економічного розвитку Проекту «Місцевий економічний розвиток міст України».</w:t>
            </w:r>
          </w:p>
          <w:p w:rsidR="005C0572" w:rsidRDefault="005C0572" w:rsidP="005C0572">
            <w:pPr>
              <w:pStyle w:val="af3"/>
            </w:pPr>
            <w:r w:rsidRPr="00440C9B">
              <w:t>20</w:t>
            </w:r>
            <w:r>
              <w:t>11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13</w:t>
            </w:r>
          </w:p>
          <w:p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 xml:space="preserve">керівник проекту «Створення Центру надання адміністративних послуг в </w:t>
            </w:r>
            <w:proofErr w:type="spellStart"/>
            <w:r w:rsidRPr="0085431C">
              <w:rPr>
                <w:rFonts w:cs="Arial"/>
              </w:rPr>
              <w:t>м.Тернополі</w:t>
            </w:r>
            <w:proofErr w:type="spellEnd"/>
            <w:r w:rsidRPr="0085431C">
              <w:rPr>
                <w:rFonts w:cs="Arial"/>
              </w:rPr>
              <w:t>».</w:t>
            </w:r>
          </w:p>
          <w:p w:rsidR="005C0572" w:rsidRDefault="005C0572" w:rsidP="005C0572">
            <w:pPr>
              <w:pStyle w:val="af3"/>
            </w:pPr>
            <w:r w:rsidRPr="00440C9B">
              <w:t>20</w:t>
            </w:r>
            <w:r>
              <w:t>13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14</w:t>
            </w:r>
          </w:p>
          <w:p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>координатор в Тернопільській області Українсько-Норвезького проекту „Формування політики, ґрунтованої на фактах, в сфері місцевого самоврядування в Україні”.</w:t>
            </w:r>
          </w:p>
          <w:p w:rsidR="005C0572" w:rsidRDefault="000B428C" w:rsidP="000B428C">
            <w:pPr>
              <w:pStyle w:val="af3"/>
            </w:pPr>
            <w:r w:rsidRPr="000B428C">
              <w:t>З травня по грудень 2015</w:t>
            </w:r>
          </w:p>
          <w:p w:rsidR="005C0572" w:rsidRDefault="000B428C" w:rsidP="00D04301">
            <w:pPr>
              <w:spacing w:after="120"/>
              <w:jc w:val="both"/>
            </w:pPr>
            <w:r w:rsidRPr="0085431C">
              <w:t>експерт Офісу реформ в Тернопільській області.</w:t>
            </w:r>
            <w:r>
              <w:t xml:space="preserve"> (Проект «Діалог»</w:t>
            </w:r>
            <w:r>
              <w:rPr>
                <w:lang w:val="en-US"/>
              </w:rPr>
              <w:t xml:space="preserve"> </w:t>
            </w:r>
            <w:r>
              <w:t xml:space="preserve">/ </w:t>
            </w:r>
            <w:r>
              <w:rPr>
                <w:lang w:val="en-US"/>
              </w:rPr>
              <w:t>USAID</w:t>
            </w:r>
            <w:r>
              <w:t>).</w:t>
            </w:r>
          </w:p>
          <w:p w:rsidR="000B428C" w:rsidRDefault="000B428C" w:rsidP="000B428C">
            <w:pPr>
              <w:pStyle w:val="af3"/>
            </w:pPr>
            <w:r w:rsidRPr="000B428C">
              <w:t>З березня по грудень 2016</w:t>
            </w:r>
          </w:p>
          <w:p w:rsidR="00D04301" w:rsidRDefault="000B428C" w:rsidP="00D04301">
            <w:pPr>
              <w:spacing w:after="120"/>
              <w:jc w:val="both"/>
            </w:pPr>
            <w:r w:rsidRPr="0085431C">
              <w:t>координатор «Регіонального Офісу впровадження децентралізаційної реформи» (Регіональний Офіс реформ) в Тернопільській області.</w:t>
            </w:r>
            <w:r>
              <w:rPr>
                <w:lang w:val="en-US"/>
              </w:rPr>
              <w:t xml:space="preserve"> </w:t>
            </w:r>
            <w:r>
              <w:t>(Проект «ПУЛЬС»</w:t>
            </w:r>
            <w:r>
              <w:rPr>
                <w:lang w:val="en-US"/>
              </w:rPr>
              <w:t xml:space="preserve"> </w:t>
            </w:r>
            <w:r>
              <w:t xml:space="preserve">/ </w:t>
            </w:r>
            <w:r>
              <w:rPr>
                <w:lang w:val="en-US"/>
              </w:rPr>
              <w:t>USAID</w:t>
            </w:r>
            <w:r>
              <w:t>).</w:t>
            </w:r>
          </w:p>
          <w:p w:rsidR="000B428C" w:rsidRDefault="000B428C" w:rsidP="000B428C">
            <w:pPr>
              <w:pStyle w:val="af3"/>
            </w:pPr>
            <w:r w:rsidRPr="000B428C">
              <w:t>З травня по грудень 2016</w:t>
            </w:r>
          </w:p>
          <w:p w:rsidR="000B428C" w:rsidRDefault="000B428C" w:rsidP="000B428C">
            <w:pPr>
              <w:spacing w:after="120"/>
              <w:jc w:val="both"/>
              <w:rPr>
                <w:rFonts w:cs="Arial"/>
              </w:rPr>
            </w:pPr>
            <w:r w:rsidRPr="000B428C">
              <w:rPr>
                <w:rFonts w:cs="Arial"/>
              </w:rPr>
              <w:t xml:space="preserve">консультант проекту «Збільшення участі громадян у стратегічному плануванні і плануванні надання публічних послуг у нових об’єднаних громадах в Україні.» (розробка стратегічних планів ОТГ </w:t>
            </w:r>
            <w:proofErr w:type="spellStart"/>
            <w:r w:rsidRPr="000B428C">
              <w:rPr>
                <w:rFonts w:cs="Arial"/>
              </w:rPr>
              <w:t>м.Шумськ</w:t>
            </w:r>
            <w:proofErr w:type="spellEnd"/>
            <w:r w:rsidRPr="000B428C">
              <w:rPr>
                <w:rFonts w:cs="Arial"/>
              </w:rPr>
              <w:t xml:space="preserve">, </w:t>
            </w:r>
            <w:proofErr w:type="spellStart"/>
            <w:r w:rsidRPr="000B428C">
              <w:rPr>
                <w:rFonts w:cs="Arial"/>
              </w:rPr>
              <w:t>м.Скалат</w:t>
            </w:r>
            <w:proofErr w:type="spellEnd"/>
            <w:r w:rsidRPr="000B428C">
              <w:rPr>
                <w:rFonts w:cs="Arial"/>
              </w:rPr>
              <w:t xml:space="preserve">, </w:t>
            </w:r>
            <w:proofErr w:type="spellStart"/>
            <w:r w:rsidRPr="000B428C">
              <w:rPr>
                <w:rFonts w:cs="Arial"/>
              </w:rPr>
              <w:t>смт.Підволочиськ</w:t>
            </w:r>
            <w:proofErr w:type="spellEnd"/>
            <w:r w:rsidRPr="000B428C">
              <w:rPr>
                <w:rFonts w:cs="Arial"/>
              </w:rPr>
              <w:t>).</w:t>
            </w:r>
          </w:p>
          <w:p w:rsidR="000B428C" w:rsidRDefault="000B428C" w:rsidP="000B428C">
            <w:pPr>
              <w:pStyle w:val="af3"/>
            </w:pPr>
            <w:r w:rsidRPr="00440C9B">
              <w:t>20</w:t>
            </w:r>
            <w:r>
              <w:t>16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18</w:t>
            </w:r>
          </w:p>
          <w:p w:rsidR="000B428C" w:rsidRDefault="000B428C" w:rsidP="000B428C">
            <w:pPr>
              <w:spacing w:after="120"/>
              <w:jc w:val="both"/>
              <w:rPr>
                <w:rFonts w:cs="Arial"/>
              </w:rPr>
            </w:pPr>
            <w:r w:rsidRPr="000B428C">
              <w:rPr>
                <w:rFonts w:cs="Arial"/>
              </w:rPr>
              <w:t xml:space="preserve">консультант проекту «Партнерство для розвитку міст» ПРОМІС (розробка стратегічних планів розвитку </w:t>
            </w:r>
            <w:proofErr w:type="spellStart"/>
            <w:r w:rsidRPr="000B428C">
              <w:rPr>
                <w:rFonts w:cs="Arial"/>
              </w:rPr>
              <w:t>м.Івано</w:t>
            </w:r>
            <w:proofErr w:type="spellEnd"/>
            <w:r w:rsidRPr="000B428C">
              <w:rPr>
                <w:rFonts w:cs="Arial"/>
              </w:rPr>
              <w:t xml:space="preserve">-Франківськ, </w:t>
            </w:r>
            <w:proofErr w:type="spellStart"/>
            <w:r w:rsidRPr="000B428C">
              <w:rPr>
                <w:rFonts w:cs="Arial"/>
              </w:rPr>
              <w:t>м.Миргород</w:t>
            </w:r>
            <w:proofErr w:type="spellEnd"/>
            <w:r w:rsidRPr="000B428C">
              <w:rPr>
                <w:rFonts w:cs="Arial"/>
              </w:rPr>
              <w:t xml:space="preserve">, </w:t>
            </w:r>
            <w:proofErr w:type="spellStart"/>
            <w:r w:rsidRPr="000B428C">
              <w:rPr>
                <w:rFonts w:cs="Arial"/>
              </w:rPr>
              <w:t>м.Кременчук</w:t>
            </w:r>
            <w:proofErr w:type="spellEnd"/>
            <w:r w:rsidRPr="000B428C">
              <w:rPr>
                <w:rFonts w:cs="Arial"/>
              </w:rPr>
              <w:t>).</w:t>
            </w:r>
          </w:p>
          <w:p w:rsidR="000B428C" w:rsidRPr="005C602C" w:rsidRDefault="005C602C" w:rsidP="005C602C">
            <w:pPr>
              <w:pStyle w:val="af3"/>
            </w:pPr>
            <w:r w:rsidRPr="005C602C">
              <w:t>З березня 2017</w:t>
            </w:r>
          </w:p>
          <w:p w:rsidR="005C602C" w:rsidRDefault="005C602C" w:rsidP="005C602C">
            <w:pPr>
              <w:spacing w:after="120"/>
              <w:jc w:val="both"/>
              <w:rPr>
                <w:rFonts w:cs="Arial"/>
              </w:rPr>
            </w:pPr>
            <w:r w:rsidRPr="005C602C">
              <w:rPr>
                <w:rFonts w:cs="Arial"/>
              </w:rPr>
              <w:t>регіональни</w:t>
            </w:r>
            <w:r>
              <w:rPr>
                <w:rFonts w:cs="Arial"/>
              </w:rPr>
              <w:t>й</w:t>
            </w:r>
            <w:r w:rsidRPr="005C602C">
              <w:rPr>
                <w:rFonts w:cs="Arial"/>
              </w:rPr>
              <w:t xml:space="preserve"> консультант з місцевого економічного розвитку у Тернопільській</w:t>
            </w:r>
            <w:r>
              <w:rPr>
                <w:rFonts w:cs="Arial"/>
              </w:rPr>
              <w:t>, Хмельницькій, Вінницькій</w:t>
            </w:r>
            <w:r w:rsidRPr="005C602C">
              <w:rPr>
                <w:rFonts w:cs="Arial"/>
              </w:rPr>
              <w:t xml:space="preserve"> област</w:t>
            </w:r>
            <w:r>
              <w:rPr>
                <w:rFonts w:cs="Arial"/>
              </w:rPr>
              <w:t>ях</w:t>
            </w:r>
            <w:r w:rsidRPr="005C602C">
              <w:rPr>
                <w:rFonts w:cs="Arial"/>
              </w:rPr>
              <w:t xml:space="preserve"> (Проект «ПУЛЬС»/ USAID)</w:t>
            </w:r>
            <w:r>
              <w:rPr>
                <w:rFonts w:cs="Arial"/>
              </w:rPr>
              <w:t>.</w:t>
            </w:r>
          </w:p>
          <w:p w:rsidR="005C602C" w:rsidRPr="005C602C" w:rsidRDefault="005C602C" w:rsidP="005C602C">
            <w:pPr>
              <w:pStyle w:val="af3"/>
            </w:pPr>
            <w:r w:rsidRPr="005C602C">
              <w:t>З березня по листопад 2017</w:t>
            </w:r>
          </w:p>
          <w:p w:rsidR="000B428C" w:rsidRDefault="005C602C" w:rsidP="000B428C">
            <w:pPr>
              <w:spacing w:after="120"/>
              <w:jc w:val="both"/>
            </w:pPr>
            <w:r>
              <w:t>консультант Фундації розвитку місцевої демократії (Польща) (</w:t>
            </w:r>
            <w:r w:rsidRPr="0085431C">
              <w:t>розробка стратегічних планів розвитку</w:t>
            </w:r>
            <w:r>
              <w:t xml:space="preserve"> об’єднаних територіальних громад, проект </w:t>
            </w:r>
            <w:r>
              <w:rPr>
                <w:lang w:val="en-US"/>
              </w:rPr>
              <w:t>DOBRE</w:t>
            </w:r>
            <w:r w:rsidRPr="007C1D6A">
              <w:t>)</w:t>
            </w:r>
            <w:r>
              <w:t>.</w:t>
            </w:r>
          </w:p>
          <w:p w:rsidR="005C602C" w:rsidRDefault="005C602C" w:rsidP="005C602C">
            <w:pPr>
              <w:pStyle w:val="af3"/>
            </w:pPr>
            <w:r w:rsidRPr="005C602C">
              <w:t>З травня по грудень 2017</w:t>
            </w:r>
          </w:p>
          <w:p w:rsidR="005C602C" w:rsidRDefault="005C602C" w:rsidP="005C602C">
            <w:pPr>
              <w:spacing w:after="120"/>
              <w:jc w:val="both"/>
            </w:pPr>
            <w:r>
              <w:t xml:space="preserve">консультант </w:t>
            </w:r>
            <w:r w:rsidRPr="0085431C">
              <w:t xml:space="preserve">проекту </w:t>
            </w:r>
            <w:r w:rsidRPr="0057093D">
              <w:t>“Ефективний розвиток об’єднаних громад” (розробка Стратегій розвитку для 6-ти ОТГ Тернопільської області)</w:t>
            </w:r>
            <w:r>
              <w:t>.</w:t>
            </w:r>
          </w:p>
          <w:p w:rsidR="005C602C" w:rsidRDefault="005C602C" w:rsidP="005C602C">
            <w:pPr>
              <w:pStyle w:val="af3"/>
            </w:pPr>
            <w:r w:rsidRPr="005C602C">
              <w:t>З травня по грудень 2018</w:t>
            </w:r>
          </w:p>
          <w:p w:rsidR="005C602C" w:rsidRDefault="005C602C" w:rsidP="005C602C">
            <w:pPr>
              <w:spacing w:after="120"/>
              <w:jc w:val="both"/>
            </w:pPr>
            <w:r w:rsidRPr="009B2E38">
              <w:t xml:space="preserve">консультант польсько-українського проекту «Управління містом і </w:t>
            </w:r>
            <w:proofErr w:type="spellStart"/>
            <w:r w:rsidRPr="009B2E38">
              <w:t>місько</w:t>
            </w:r>
            <w:proofErr w:type="spellEnd"/>
            <w:r w:rsidRPr="009B2E38">
              <w:t xml:space="preserve">-сільською </w:t>
            </w:r>
            <w:proofErr w:type="spellStart"/>
            <w:r w:rsidRPr="009B2E38">
              <w:t>гміною</w:t>
            </w:r>
            <w:proofErr w:type="spellEnd"/>
            <w:r w:rsidRPr="009B2E38">
              <w:t xml:space="preserve"> відповідно до моделі партнерства і співпраці – адаптація до українських умов»</w:t>
            </w:r>
            <w:r>
              <w:t>.</w:t>
            </w:r>
          </w:p>
          <w:p w:rsidR="005C602C" w:rsidRDefault="005C602C" w:rsidP="005C602C">
            <w:pPr>
              <w:pStyle w:val="af3"/>
            </w:pPr>
            <w:r w:rsidRPr="005C602C">
              <w:t>З червня по серпень 2018</w:t>
            </w:r>
          </w:p>
          <w:p w:rsidR="005C602C" w:rsidRDefault="005C602C" w:rsidP="005C602C">
            <w:pPr>
              <w:spacing w:after="120"/>
              <w:jc w:val="both"/>
            </w:pPr>
            <w:r>
              <w:t>керівник</w:t>
            </w:r>
            <w:r w:rsidRPr="00473C60">
              <w:t xml:space="preserve"> проекту ГО «Нова Хвиля»: «Впровадження інноваційних методів комунікації між учасниками освітнього процесу як основа механізму формування якісних освітніх послуг у громаді».</w:t>
            </w:r>
          </w:p>
          <w:p w:rsidR="00BA4983" w:rsidRDefault="00BA4983" w:rsidP="00BA4983">
            <w:pPr>
              <w:pStyle w:val="af3"/>
            </w:pPr>
            <w:r w:rsidRPr="00440C9B">
              <w:t>20</w:t>
            </w:r>
            <w:r>
              <w:t>18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19</w:t>
            </w:r>
          </w:p>
          <w:p w:rsidR="00BA4983" w:rsidRDefault="00BA4983" w:rsidP="005C602C">
            <w:pPr>
              <w:spacing w:after="120"/>
              <w:jc w:val="both"/>
            </w:pPr>
            <w:r>
              <w:t xml:space="preserve">Експерт </w:t>
            </w:r>
            <w:r w:rsidRPr="00995E5D">
              <w:t>про</w:t>
            </w:r>
            <w:r>
              <w:t>є</w:t>
            </w:r>
            <w:r w:rsidRPr="00995E5D">
              <w:t xml:space="preserve">кту </w:t>
            </w:r>
            <w:r w:rsidRPr="00995E5D">
              <w:rPr>
                <w:snapToGrid w:val="0"/>
                <w:color w:val="000000"/>
              </w:rPr>
              <w:t>«Сприяння стратегічному розвитку територіальних громад малих міст»</w:t>
            </w:r>
            <w:r>
              <w:rPr>
                <w:snapToGrid w:val="0"/>
                <w:color w:val="000000"/>
              </w:rPr>
              <w:t>.</w:t>
            </w:r>
          </w:p>
          <w:p w:rsidR="00E46567" w:rsidRDefault="00E46567" w:rsidP="005C602C">
            <w:pPr>
              <w:pStyle w:val="af3"/>
            </w:pPr>
          </w:p>
          <w:p w:rsidR="005C602C" w:rsidRDefault="005C602C" w:rsidP="005C602C">
            <w:pPr>
              <w:pStyle w:val="af3"/>
            </w:pPr>
            <w:r w:rsidRPr="00440C9B">
              <w:lastRenderedPageBreak/>
              <w:t>20</w:t>
            </w:r>
            <w:r>
              <w:t>18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19</w:t>
            </w:r>
          </w:p>
          <w:p w:rsidR="005C602C" w:rsidRDefault="005C602C" w:rsidP="005C602C">
            <w:pPr>
              <w:spacing w:after="120"/>
              <w:jc w:val="both"/>
            </w:pPr>
            <w:r w:rsidRPr="0014286F">
              <w:t>консультант проекту “Децентралізація в дії: підтримка розробки дорожніх карт для місцевих громад”</w:t>
            </w:r>
            <w:r>
              <w:t>.</w:t>
            </w:r>
          </w:p>
          <w:p w:rsidR="005C602C" w:rsidRDefault="005C602C" w:rsidP="005C602C">
            <w:pPr>
              <w:pStyle w:val="af3"/>
            </w:pPr>
            <w:r w:rsidRPr="005C602C">
              <w:t>З квітня по грудень 2019</w:t>
            </w:r>
          </w:p>
          <w:p w:rsidR="00E86917" w:rsidRDefault="005C602C" w:rsidP="00A154D6">
            <w:pPr>
              <w:spacing w:after="120"/>
              <w:jc w:val="both"/>
            </w:pPr>
            <w:r w:rsidRPr="007C1D6A">
              <w:t xml:space="preserve">координатор </w:t>
            </w:r>
            <w:r w:rsidRPr="009B2E38">
              <w:t xml:space="preserve">польсько-українського проекту </w:t>
            </w:r>
            <w:r>
              <w:t xml:space="preserve"> </w:t>
            </w:r>
            <w:r w:rsidRPr="007C1D6A">
              <w:t>«Центри практичного навчання – енергія для розвитку підприємництва в інноваційних галузях економіки»</w:t>
            </w:r>
            <w:r>
              <w:t>.</w:t>
            </w:r>
          </w:p>
          <w:p w:rsidR="00FF28ED" w:rsidRDefault="00FF28ED" w:rsidP="00FF28ED">
            <w:pPr>
              <w:pStyle w:val="af3"/>
            </w:pPr>
            <w:r w:rsidRPr="00FF28ED">
              <w:t xml:space="preserve">З квітня по червень 2020 року </w:t>
            </w:r>
          </w:p>
          <w:p w:rsidR="00FF28ED" w:rsidRPr="00A154D6" w:rsidRDefault="00FF28ED" w:rsidP="00A154D6">
            <w:pPr>
              <w:spacing w:after="120"/>
              <w:jc w:val="both"/>
            </w:pPr>
            <w:r w:rsidRPr="00FF28ED">
              <w:t>консультант проєкту «Налагодження якісного співробітництва між міськими та сільськими/селищними територіальними громадами»</w:t>
            </w:r>
          </w:p>
        </w:tc>
      </w:tr>
      <w:tr w:rsidR="00E86917" w:rsidRPr="00384E45" w:rsidTr="003E3298">
        <w:trPr>
          <w:trHeight w:val="1589"/>
        </w:trPr>
        <w:tc>
          <w:tcPr>
            <w:tcW w:w="3662" w:type="dxa"/>
            <w:gridSpan w:val="3"/>
            <w:tcBorders>
              <w:bottom w:val="nil"/>
            </w:tcBorders>
          </w:tcPr>
          <w:p w:rsidR="00E86917" w:rsidRPr="00384E45" w:rsidRDefault="00E86917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1" w:type="dxa"/>
            <w:vMerge/>
            <w:tcBorders>
              <w:bottom w:val="nil"/>
            </w:tcBorders>
          </w:tcPr>
          <w:p w:rsidR="00E86917" w:rsidRPr="00384E45" w:rsidRDefault="00E86917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bottom w:val="nil"/>
            </w:tcBorders>
            <w:vAlign w:val="bottom"/>
          </w:tcPr>
          <w:p w:rsidR="00E86917" w:rsidRDefault="00E86917" w:rsidP="00AC6C7E">
            <w:pPr>
              <w:pStyle w:val="21"/>
              <w:rPr>
                <w:rFonts w:asciiTheme="majorHAnsi" w:hAnsiTheme="majorHAnsi" w:cs="Calibri"/>
                <w:color w:val="0072C7"/>
              </w:rPr>
            </w:pPr>
          </w:p>
        </w:tc>
      </w:tr>
      <w:tr w:rsidR="003D1B71" w:rsidRPr="00384E45" w:rsidTr="003E3298">
        <w:trPr>
          <w:trHeight w:val="1164"/>
        </w:trPr>
        <w:tc>
          <w:tcPr>
            <w:tcW w:w="720" w:type="dxa"/>
          </w:tcPr>
          <w:p w:rsidR="003D1B71" w:rsidRPr="00384E45" w:rsidRDefault="003D1B71">
            <w:pPr>
              <w:pStyle w:val="a8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384E45" w:rsidRDefault="003D1B71">
            <w:pPr>
              <w:pStyle w:val="a8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51" w:type="dxa"/>
            <w:vMerge/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384E45" w:rsidRDefault="003D1B71" w:rsidP="00222466"/>
        </w:tc>
      </w:tr>
      <w:tr w:rsidR="003D1B71" w:rsidRPr="00384E45" w:rsidTr="003E3298">
        <w:trPr>
          <w:trHeight w:val="543"/>
        </w:trPr>
        <w:tc>
          <w:tcPr>
            <w:tcW w:w="720" w:type="dxa"/>
          </w:tcPr>
          <w:p w:rsidR="003D1B71" w:rsidRPr="00384E45" w:rsidRDefault="003D1B71" w:rsidP="006D79A8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84E45" w:rsidRDefault="003D1B71" w:rsidP="006D79A8">
            <w:pPr>
              <w:pStyle w:val="af2"/>
              <w:jc w:val="center"/>
              <w:rPr>
                <w:rStyle w:val="af4"/>
                <w:b w:val="0"/>
                <w:bCs w:val="0"/>
                <w:color w:val="666666"/>
              </w:rPr>
            </w:pPr>
            <w:r w:rsidRPr="00384E45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а 21" descr="піктограма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ілінія: Фі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Зображення 23" descr="Піктограма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F6089" id="Група 21" o:spid="_x0000_s1026" alt="піктограма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h8qVmsrhkZNQmeEhkMq2hYrm4&#10;mSwu4QNcFE+uCdOBDjLX8SPRiJBdEvGHhmEN8YZaJUkK1DUcCQyYVZIwlNisEvXdikvw9Em4G2sJ&#10;G2tzIRb7rbhkAu5nkd5D0hcfgJkkrKVmsrjkiDpNsTLFIz9dVf0qKf3nPSBrLu5ICMua3QGlAGV3&#10;E0oTd/e1YH53lwYU5rqobPNaMM9cW5ICrHxZjmZNFsyz8pakwInD0Mx+K5g/cbbiksnnuLElzJ+m&#10;pQUlgLyczf2aSGmuyeOZCjm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Ib5J0+NBNVZrZFC&#10;Ufd6wqERa2Sqq3/MYOCU30xa4V6T/S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">
                      <v:shape id="Полілінія: Фі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Зображення 23" o:spid="_x0000_s1028" type="#_x0000_t75" alt="Піктограма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Піктограма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06302C" w:rsidRPr="003E3298" w:rsidRDefault="0006302C" w:rsidP="0006302C">
            <w:pPr>
              <w:pStyle w:val="af2"/>
              <w:rPr>
                <w:b/>
                <w:bCs/>
              </w:rPr>
            </w:pPr>
            <w:r w:rsidRPr="003E3298">
              <w:rPr>
                <w:b/>
                <w:bCs/>
              </w:rPr>
              <w:t xml:space="preserve">вул. Джерельна, </w:t>
            </w:r>
          </w:p>
          <w:p w:rsidR="0006302C" w:rsidRPr="003E3298" w:rsidRDefault="0006302C" w:rsidP="0006302C">
            <w:pPr>
              <w:pStyle w:val="af2"/>
              <w:rPr>
                <w:b/>
                <w:bCs/>
              </w:rPr>
            </w:pPr>
            <w:r w:rsidRPr="003E3298">
              <w:rPr>
                <w:b/>
                <w:bCs/>
              </w:rPr>
              <w:t>б.13/2, кв.2</w:t>
            </w:r>
          </w:p>
          <w:p w:rsidR="0006302C" w:rsidRPr="003E3298" w:rsidRDefault="0006302C" w:rsidP="0006302C">
            <w:pPr>
              <w:pStyle w:val="af2"/>
              <w:rPr>
                <w:b/>
                <w:bCs/>
              </w:rPr>
            </w:pPr>
            <w:r w:rsidRPr="003E3298">
              <w:rPr>
                <w:b/>
                <w:bCs/>
              </w:rPr>
              <w:t>47718 с.</w:t>
            </w:r>
            <w:r w:rsidR="00732958" w:rsidRPr="003E3298">
              <w:rPr>
                <w:b/>
                <w:bCs/>
              </w:rPr>
              <w:t> </w:t>
            </w:r>
            <w:r w:rsidRPr="003E3298">
              <w:rPr>
                <w:b/>
                <w:bCs/>
              </w:rPr>
              <w:t xml:space="preserve">Гаї-Гречинські, </w:t>
            </w:r>
          </w:p>
          <w:p w:rsidR="0006302C" w:rsidRPr="003E3298" w:rsidRDefault="0006302C" w:rsidP="0006302C">
            <w:pPr>
              <w:pStyle w:val="af2"/>
              <w:rPr>
                <w:b/>
                <w:bCs/>
              </w:rPr>
            </w:pPr>
            <w:r w:rsidRPr="003E3298">
              <w:rPr>
                <w:b/>
                <w:bCs/>
              </w:rPr>
              <w:t>Тернопільський р-н, Тернопільська обл.</w:t>
            </w:r>
          </w:p>
          <w:p w:rsidR="003D1B71" w:rsidRPr="00384E45" w:rsidRDefault="0006302C" w:rsidP="0006302C">
            <w:pPr>
              <w:pStyle w:val="af2"/>
            </w:pPr>
            <w:r w:rsidRPr="003E3298">
              <w:rPr>
                <w:b/>
                <w:bCs/>
              </w:rPr>
              <w:t>Україна</w:t>
            </w:r>
          </w:p>
        </w:tc>
        <w:tc>
          <w:tcPr>
            <w:tcW w:w="251" w:type="dxa"/>
            <w:vMerge/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384E45" w:rsidRDefault="003D1B71" w:rsidP="005801E5">
            <w:pPr>
              <w:pStyle w:val="1"/>
            </w:pPr>
          </w:p>
        </w:tc>
      </w:tr>
      <w:tr w:rsidR="003D1B71" w:rsidRPr="00384E45" w:rsidTr="003E3298">
        <w:trPr>
          <w:trHeight w:val="183"/>
        </w:trPr>
        <w:tc>
          <w:tcPr>
            <w:tcW w:w="720" w:type="dxa"/>
          </w:tcPr>
          <w:p w:rsidR="003D1B71" w:rsidRPr="00384E45" w:rsidRDefault="003D1B71" w:rsidP="00222466">
            <w:pPr>
              <w:pStyle w:val="af8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84E45" w:rsidRDefault="003D1B71" w:rsidP="00222466">
            <w:pPr>
              <w:pStyle w:val="af8"/>
              <w:rPr>
                <w:color w:val="666666"/>
              </w:rPr>
            </w:pPr>
          </w:p>
        </w:tc>
        <w:tc>
          <w:tcPr>
            <w:tcW w:w="251" w:type="dxa"/>
            <w:vMerge/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384E45" w:rsidRDefault="003D1B71" w:rsidP="005801E5">
            <w:pPr>
              <w:pStyle w:val="1"/>
            </w:pPr>
          </w:p>
        </w:tc>
      </w:tr>
      <w:tr w:rsidR="003D1B71" w:rsidRPr="00384E45" w:rsidTr="003E3298">
        <w:trPr>
          <w:trHeight w:val="624"/>
        </w:trPr>
        <w:tc>
          <w:tcPr>
            <w:tcW w:w="720" w:type="dxa"/>
          </w:tcPr>
          <w:p w:rsidR="003D1B71" w:rsidRPr="00384E45" w:rsidRDefault="003D1B71" w:rsidP="006D79A8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84E45" w:rsidRDefault="003D1B71" w:rsidP="006D79A8">
            <w:pPr>
              <w:pStyle w:val="af2"/>
              <w:jc w:val="center"/>
              <w:rPr>
                <w:color w:val="666666"/>
              </w:rPr>
            </w:pPr>
            <w:r w:rsidRPr="00384E45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а 22" descr="піктограма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ілінія: Фі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Зображення 28" descr="Піктограма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6E590" id="Група 22" o:spid="_x0000_s1026" alt="піктограма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">
                      <v:shape id="Полілінія: Фі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 28" o:spid="_x0000_s1028" type="#_x0000_t75" alt="Піктограма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Піктограма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06302C" w:rsidRDefault="0006302C" w:rsidP="00380FD1">
            <w:pPr>
              <w:pStyle w:val="af2"/>
              <w:rPr>
                <w:b/>
                <w:bCs/>
              </w:rPr>
            </w:pPr>
            <w:r w:rsidRPr="0006302C">
              <w:rPr>
                <w:b/>
                <w:bCs/>
              </w:rPr>
              <w:t>+38 067 354 56 77</w:t>
            </w:r>
          </w:p>
          <w:p w:rsidR="0006302C" w:rsidRPr="00384E45" w:rsidRDefault="0006302C" w:rsidP="00380FD1">
            <w:pPr>
              <w:pStyle w:val="af2"/>
            </w:pPr>
            <w:r w:rsidRPr="0006302C">
              <w:rPr>
                <w:b/>
                <w:bCs/>
              </w:rPr>
              <w:t>+38 0352 42 52 80</w:t>
            </w:r>
          </w:p>
        </w:tc>
        <w:tc>
          <w:tcPr>
            <w:tcW w:w="251" w:type="dxa"/>
            <w:vMerge/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384E45" w:rsidRDefault="003D1B71" w:rsidP="005801E5">
            <w:pPr>
              <w:pStyle w:val="1"/>
            </w:pPr>
          </w:p>
        </w:tc>
      </w:tr>
      <w:tr w:rsidR="003D1B71" w:rsidRPr="00384E45" w:rsidTr="003E3298">
        <w:trPr>
          <w:trHeight w:val="183"/>
        </w:trPr>
        <w:tc>
          <w:tcPr>
            <w:tcW w:w="720" w:type="dxa"/>
          </w:tcPr>
          <w:p w:rsidR="003D1B71" w:rsidRPr="00384E45" w:rsidRDefault="003D1B71" w:rsidP="00B6466C">
            <w:pPr>
              <w:pStyle w:val="af8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84E45" w:rsidRDefault="003D1B71" w:rsidP="00B6466C">
            <w:pPr>
              <w:pStyle w:val="af8"/>
              <w:rPr>
                <w:color w:val="666666"/>
              </w:rPr>
            </w:pPr>
          </w:p>
        </w:tc>
        <w:tc>
          <w:tcPr>
            <w:tcW w:w="251" w:type="dxa"/>
            <w:vMerge/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384E45" w:rsidRDefault="003D1B71" w:rsidP="005801E5">
            <w:pPr>
              <w:pStyle w:val="1"/>
            </w:pPr>
          </w:p>
        </w:tc>
      </w:tr>
      <w:tr w:rsidR="003D1B71" w:rsidRPr="00384E45" w:rsidTr="003E3298">
        <w:trPr>
          <w:trHeight w:val="633"/>
        </w:trPr>
        <w:tc>
          <w:tcPr>
            <w:tcW w:w="720" w:type="dxa"/>
          </w:tcPr>
          <w:p w:rsidR="003D1B71" w:rsidRPr="00384E45" w:rsidRDefault="003D1B71" w:rsidP="006D79A8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84E45" w:rsidRDefault="003D1B71" w:rsidP="006D79A8">
            <w:pPr>
              <w:pStyle w:val="af2"/>
              <w:jc w:val="center"/>
              <w:rPr>
                <w:color w:val="666666"/>
              </w:rPr>
            </w:pPr>
            <w:r w:rsidRPr="00384E45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Група 24" descr="піктограма електронної пошт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ілінія: Фігура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Зображення 32" descr="Піктограма електронної пошти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4D04E" id="Група 24" o:spid="_x0000_s1026" alt="піктограма електронної пошти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">
                      <v:shape id="Полілінія: Фі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 32" o:spid="_x0000_s1028" type="#_x0000_t75" alt="Піктограма електронної пошти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Піктограма електронної пошти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06302C" w:rsidRDefault="0006302C" w:rsidP="00380FD1">
            <w:pPr>
              <w:pStyle w:val="af2"/>
              <w:rPr>
                <w:b/>
                <w:bCs/>
              </w:rPr>
            </w:pPr>
            <w:r w:rsidRPr="0006302C">
              <w:rPr>
                <w:b/>
                <w:bCs/>
              </w:rPr>
              <w:t>hirchak.i@gmail.com</w:t>
            </w:r>
          </w:p>
        </w:tc>
        <w:tc>
          <w:tcPr>
            <w:tcW w:w="251" w:type="dxa"/>
            <w:vMerge/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384E45" w:rsidRDefault="003D1B71" w:rsidP="005801E5">
            <w:pPr>
              <w:pStyle w:val="1"/>
            </w:pPr>
          </w:p>
        </w:tc>
      </w:tr>
      <w:tr w:rsidR="003D1B71" w:rsidRPr="00384E45" w:rsidTr="003E3298">
        <w:trPr>
          <w:trHeight w:val="174"/>
        </w:trPr>
        <w:tc>
          <w:tcPr>
            <w:tcW w:w="720" w:type="dxa"/>
          </w:tcPr>
          <w:p w:rsidR="003D1B71" w:rsidRPr="00384E45" w:rsidRDefault="003D1B71" w:rsidP="00B6466C">
            <w:pPr>
              <w:pStyle w:val="af8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84E45" w:rsidRDefault="003D1B71" w:rsidP="00B6466C">
            <w:pPr>
              <w:pStyle w:val="af8"/>
              <w:rPr>
                <w:color w:val="666666"/>
              </w:rPr>
            </w:pPr>
          </w:p>
        </w:tc>
        <w:tc>
          <w:tcPr>
            <w:tcW w:w="251" w:type="dxa"/>
            <w:vMerge/>
          </w:tcPr>
          <w:p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384E45" w:rsidRDefault="003D1B71" w:rsidP="005801E5">
            <w:pPr>
              <w:pStyle w:val="1"/>
            </w:pPr>
          </w:p>
        </w:tc>
      </w:tr>
      <w:tr w:rsidR="003D1B71" w:rsidRPr="00384E45" w:rsidTr="003E3298">
        <w:trPr>
          <w:trHeight w:val="633"/>
        </w:trPr>
        <w:tc>
          <w:tcPr>
            <w:tcW w:w="720" w:type="dxa"/>
          </w:tcPr>
          <w:p w:rsidR="003D1B71" w:rsidRPr="00384E45" w:rsidRDefault="003D1B71" w:rsidP="006D79A8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84E45" w:rsidRDefault="003D1B71" w:rsidP="006D79A8">
            <w:pPr>
              <w:pStyle w:val="af2"/>
              <w:jc w:val="center"/>
              <w:rPr>
                <w:color w:val="666666"/>
              </w:rPr>
            </w:pPr>
            <w:r w:rsidRPr="00384E45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Група 23" descr="Піктограма веб-сайту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ілінія: Фігура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Зображення 36" descr="Піктограма веб-сайту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3DDE3" id="Група 23" o:spid="_x0000_s1026" alt="Піктограма веб-сайту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YhP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k9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bGc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">
                      <v:shape id="Полілінія: Фі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 36" o:spid="_x0000_s1028" type="#_x0000_t75" alt="Піктограма веб-сайту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Піктограма веб-сайту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4E45" w:rsidRDefault="00E853C1" w:rsidP="00380FD1">
            <w:pPr>
              <w:pStyle w:val="af2"/>
            </w:pPr>
            <w:hyperlink r:id="rId19" w:history="1">
              <w:r w:rsidR="0006302C" w:rsidRPr="007C41B5">
                <w:rPr>
                  <w:rStyle w:val="affffff4"/>
                </w:rPr>
                <w:t>https://www.facebook.com/Ihor.Hirchak/</w:t>
              </w:r>
            </w:hyperlink>
            <w:r w:rsidR="0006302C">
              <w:t xml:space="preserve"> </w:t>
            </w:r>
          </w:p>
        </w:tc>
        <w:tc>
          <w:tcPr>
            <w:tcW w:w="251" w:type="dxa"/>
            <w:vMerge/>
          </w:tcPr>
          <w:p w:rsidR="003D1B71" w:rsidRPr="00384E45" w:rsidRDefault="003D1B71" w:rsidP="00A14C7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384E45" w:rsidRDefault="003D1B71" w:rsidP="005801E5">
            <w:pPr>
              <w:pStyle w:val="1"/>
            </w:pPr>
          </w:p>
        </w:tc>
      </w:tr>
      <w:tr w:rsidR="003D1B71" w:rsidRPr="00384E45" w:rsidTr="003E3298">
        <w:trPr>
          <w:trHeight w:val="2448"/>
        </w:trPr>
        <w:tc>
          <w:tcPr>
            <w:tcW w:w="720" w:type="dxa"/>
          </w:tcPr>
          <w:p w:rsidR="003D1B71" w:rsidRPr="00384E4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384E4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51" w:type="dxa"/>
          </w:tcPr>
          <w:p w:rsidR="003D1B71" w:rsidRPr="00384E45" w:rsidRDefault="003D1B71" w:rsidP="00222466"/>
        </w:tc>
        <w:tc>
          <w:tcPr>
            <w:tcW w:w="6607" w:type="dxa"/>
            <w:vMerge/>
          </w:tcPr>
          <w:p w:rsidR="003D1B71" w:rsidRPr="00384E45" w:rsidRDefault="003D1B71" w:rsidP="00222466"/>
        </w:tc>
      </w:tr>
    </w:tbl>
    <w:p w:rsidR="007F5B63" w:rsidRPr="00384E45" w:rsidRDefault="007F5B63" w:rsidP="006D79A8">
      <w:pPr>
        <w:pStyle w:val="a8"/>
      </w:pPr>
    </w:p>
    <w:sectPr w:rsidR="007F5B63" w:rsidRPr="00384E45" w:rsidSect="00384E4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53C1" w:rsidRDefault="00E853C1" w:rsidP="00590471">
      <w:r>
        <w:separator/>
      </w:r>
    </w:p>
  </w:endnote>
  <w:endnote w:type="continuationSeparator" w:id="0">
    <w:p w:rsidR="00E853C1" w:rsidRDefault="00E853C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53C1" w:rsidRDefault="00E853C1" w:rsidP="00590471">
      <w:r>
        <w:separator/>
      </w:r>
    </w:p>
  </w:footnote>
  <w:footnote w:type="continuationSeparator" w:id="0">
    <w:p w:rsidR="00E853C1" w:rsidRDefault="00E853C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90471" w:rsidRPr="00665C87" w:rsidRDefault="00310F17" w:rsidP="00060042">
    <w:pPr>
      <w:pStyle w:val="a8"/>
    </w:pPr>
    <w:r w:rsidRPr="00665C87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ілінія: фі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ілінія: Фі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кутник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а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ілінія: фі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ілінія: фі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ілінія: фі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ілінія: фі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ілінія: фі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ілінія: фі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73AC9A" id="Гру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r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J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px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T8ICNQH6+uOvvxNRdUb43KLozlHX2qnnurNBiEGRYciF4QYVSlFbr5NVwvqTxVR&#10;EbiATAUpjqb0bUutjaYOa4sSOvULEQ1EuHGkqUWRe0gtqvO4vleGqm21txJbRqZGTYIaF7dnblZm&#10;XI1CpkltAzOuvrR8Pf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LpfXbF5Qa9XAO7RCXWJCiG/KV6aTCIFqbuB3FrzMl&#10;OJf3QLINRKutufk5//XKChRUprbvk3TZr2yeOnIwmgR0uq4LJ/RdialgE755J07ApWm+9BR9GMjt&#10;TAzIiJL0Oavmi060hVoIHbjdHjjlpslGTBdq2a+ZkIYJkax/MuLrp6FMYkyxXexW3Ao0JgbvcAAO&#10;PyYFTHr7AnndHXJre/Ye2ulT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Q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">
              <v:group id="Гру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ілінія: фі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кутник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а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ілінія: фі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65C87">
      <w:rPr>
        <w:noProof/>
        <w:lang w:bidi="uk-U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19808D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EE81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810FBF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0B273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AAC61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92DA7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5A2AD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38951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4B6A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5A140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A6B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6B75600"/>
    <w:multiLevelType w:val="singleLevel"/>
    <w:tmpl w:val="EBBC44FA"/>
    <w:lvl w:ilvl="0">
      <w:start w:val="1"/>
      <w:numFmt w:val="bullet"/>
      <w:pStyle w:val="a3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15" w15:restartNumberingAfterBreak="0">
    <w:nsid w:val="78B1641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5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F95"/>
    <w:rsid w:val="00047E3B"/>
    <w:rsid w:val="00060042"/>
    <w:rsid w:val="0006302C"/>
    <w:rsid w:val="0008685D"/>
    <w:rsid w:val="00090860"/>
    <w:rsid w:val="000B428C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4E45"/>
    <w:rsid w:val="00385DE7"/>
    <w:rsid w:val="003D1B71"/>
    <w:rsid w:val="003E3298"/>
    <w:rsid w:val="003F01C5"/>
    <w:rsid w:val="00410C70"/>
    <w:rsid w:val="00440C9B"/>
    <w:rsid w:val="00485E3A"/>
    <w:rsid w:val="004E158A"/>
    <w:rsid w:val="00565C77"/>
    <w:rsid w:val="0056708E"/>
    <w:rsid w:val="005801E5"/>
    <w:rsid w:val="00590471"/>
    <w:rsid w:val="00590FDE"/>
    <w:rsid w:val="005C0572"/>
    <w:rsid w:val="005C602C"/>
    <w:rsid w:val="005D01FA"/>
    <w:rsid w:val="005F361C"/>
    <w:rsid w:val="00630851"/>
    <w:rsid w:val="00653E17"/>
    <w:rsid w:val="00665C87"/>
    <w:rsid w:val="006A08E8"/>
    <w:rsid w:val="006D79A8"/>
    <w:rsid w:val="00711486"/>
    <w:rsid w:val="0072353B"/>
    <w:rsid w:val="00732958"/>
    <w:rsid w:val="007575B6"/>
    <w:rsid w:val="00785F95"/>
    <w:rsid w:val="007B3C81"/>
    <w:rsid w:val="007D67CA"/>
    <w:rsid w:val="007E668F"/>
    <w:rsid w:val="007F5B63"/>
    <w:rsid w:val="00803A0A"/>
    <w:rsid w:val="00846CB9"/>
    <w:rsid w:val="00854A50"/>
    <w:rsid w:val="008566AA"/>
    <w:rsid w:val="00895CF0"/>
    <w:rsid w:val="008A1E6E"/>
    <w:rsid w:val="008C024F"/>
    <w:rsid w:val="008C2CFC"/>
    <w:rsid w:val="00912DC8"/>
    <w:rsid w:val="009475DC"/>
    <w:rsid w:val="00967B93"/>
    <w:rsid w:val="009D090F"/>
    <w:rsid w:val="00A154D6"/>
    <w:rsid w:val="00A31464"/>
    <w:rsid w:val="00A31B16"/>
    <w:rsid w:val="00A33613"/>
    <w:rsid w:val="00A47A8D"/>
    <w:rsid w:val="00A91E42"/>
    <w:rsid w:val="00A957B9"/>
    <w:rsid w:val="00AC6C7E"/>
    <w:rsid w:val="00AD074C"/>
    <w:rsid w:val="00B06019"/>
    <w:rsid w:val="00B062BB"/>
    <w:rsid w:val="00B4158A"/>
    <w:rsid w:val="00B6466C"/>
    <w:rsid w:val="00BA4983"/>
    <w:rsid w:val="00BA661B"/>
    <w:rsid w:val="00BB1B5D"/>
    <w:rsid w:val="00BB22A7"/>
    <w:rsid w:val="00BC22C7"/>
    <w:rsid w:val="00BD195A"/>
    <w:rsid w:val="00C0470F"/>
    <w:rsid w:val="00C07240"/>
    <w:rsid w:val="00C14078"/>
    <w:rsid w:val="00C7665F"/>
    <w:rsid w:val="00CE1E3D"/>
    <w:rsid w:val="00CE5BB4"/>
    <w:rsid w:val="00D04301"/>
    <w:rsid w:val="00D053FA"/>
    <w:rsid w:val="00DC3F0A"/>
    <w:rsid w:val="00E26AED"/>
    <w:rsid w:val="00E46567"/>
    <w:rsid w:val="00E73AB8"/>
    <w:rsid w:val="00E853C1"/>
    <w:rsid w:val="00E86917"/>
    <w:rsid w:val="00E90A60"/>
    <w:rsid w:val="00ED47F7"/>
    <w:rsid w:val="00EE7E09"/>
    <w:rsid w:val="00F0223C"/>
    <w:rsid w:val="00F3235D"/>
    <w:rsid w:val="00F32393"/>
    <w:rsid w:val="00F878BD"/>
    <w:rsid w:val="00FE7401"/>
    <w:rsid w:val="00FF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D9145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uiPriority w:val="1"/>
    <w:rsid w:val="00384E45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1">
    <w:name w:val="heading 1"/>
    <w:basedOn w:val="a4"/>
    <w:next w:val="a4"/>
    <w:link w:val="10"/>
    <w:uiPriority w:val="9"/>
    <w:qFormat/>
    <w:rsid w:val="00665C8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4"/>
    <w:next w:val="a4"/>
    <w:link w:val="22"/>
    <w:uiPriority w:val="9"/>
    <w:rsid w:val="00665C87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4"/>
    <w:next w:val="a4"/>
    <w:link w:val="32"/>
    <w:uiPriority w:val="9"/>
    <w:semiHidden/>
    <w:unhideWhenUsed/>
    <w:qFormat/>
    <w:rsid w:val="00665C87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4"/>
    <w:next w:val="a4"/>
    <w:link w:val="42"/>
    <w:uiPriority w:val="9"/>
    <w:semiHidden/>
    <w:unhideWhenUsed/>
    <w:qFormat/>
    <w:rsid w:val="00665C87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4"/>
    <w:next w:val="a4"/>
    <w:link w:val="52"/>
    <w:uiPriority w:val="9"/>
    <w:semiHidden/>
    <w:unhideWhenUsed/>
    <w:qFormat/>
    <w:rsid w:val="00665C87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4"/>
    <w:next w:val="a4"/>
    <w:link w:val="60"/>
    <w:uiPriority w:val="9"/>
    <w:semiHidden/>
    <w:unhideWhenUsed/>
    <w:qFormat/>
    <w:rsid w:val="00665C87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4"/>
    <w:next w:val="a4"/>
    <w:link w:val="70"/>
    <w:uiPriority w:val="9"/>
    <w:semiHidden/>
    <w:unhideWhenUsed/>
    <w:qFormat/>
    <w:rsid w:val="00665C87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4"/>
    <w:next w:val="a4"/>
    <w:link w:val="80"/>
    <w:uiPriority w:val="9"/>
    <w:semiHidden/>
    <w:unhideWhenUsed/>
    <w:qFormat/>
    <w:rsid w:val="00665C87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4"/>
    <w:next w:val="a4"/>
    <w:link w:val="90"/>
    <w:uiPriority w:val="9"/>
    <w:semiHidden/>
    <w:unhideWhenUsed/>
    <w:qFormat/>
    <w:rsid w:val="00665C87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ody Text"/>
    <w:basedOn w:val="a4"/>
    <w:link w:val="a9"/>
    <w:uiPriority w:val="1"/>
    <w:semiHidden/>
    <w:qFormat/>
    <w:rsid w:val="00665C87"/>
    <w:rPr>
      <w:sz w:val="20"/>
      <w:szCs w:val="20"/>
    </w:rPr>
  </w:style>
  <w:style w:type="character" w:customStyle="1" w:styleId="a9">
    <w:name w:val="Основний текст Знак"/>
    <w:basedOn w:val="a5"/>
    <w:link w:val="a8"/>
    <w:uiPriority w:val="1"/>
    <w:semiHidden/>
    <w:rsid w:val="00665C87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5"/>
    <w:link w:val="1"/>
    <w:uiPriority w:val="9"/>
    <w:rsid w:val="00665C87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2">
    <w:name w:val="List Paragraph"/>
    <w:basedOn w:val="a8"/>
    <w:uiPriority w:val="1"/>
    <w:semiHidden/>
    <w:qFormat/>
    <w:rsid w:val="00665C87"/>
    <w:pPr>
      <w:numPr>
        <w:numId w:val="2"/>
      </w:numPr>
      <w:spacing w:after="120"/>
    </w:pPr>
    <w:rPr>
      <w:szCs w:val="24"/>
    </w:rPr>
  </w:style>
  <w:style w:type="paragraph" w:customStyle="1" w:styleId="aa">
    <w:name w:val="Абзац таблиці"/>
    <w:basedOn w:val="a4"/>
    <w:uiPriority w:val="1"/>
    <w:semiHidden/>
    <w:rsid w:val="00665C87"/>
    <w:rPr>
      <w:rFonts w:ascii="Times New Roman" w:hAnsi="Times New Roman"/>
      <w:sz w:val="24"/>
      <w:szCs w:val="24"/>
    </w:rPr>
  </w:style>
  <w:style w:type="paragraph" w:styleId="ab">
    <w:name w:val="header"/>
    <w:basedOn w:val="a4"/>
    <w:link w:val="ac"/>
    <w:uiPriority w:val="99"/>
    <w:semiHidden/>
    <w:rsid w:val="00665C87"/>
    <w:pPr>
      <w:tabs>
        <w:tab w:val="center" w:pos="4680"/>
        <w:tab w:val="right" w:pos="9360"/>
      </w:tabs>
    </w:pPr>
  </w:style>
  <w:style w:type="character" w:customStyle="1" w:styleId="ac">
    <w:name w:val="Верхній колонтитул Знак"/>
    <w:basedOn w:val="a5"/>
    <w:link w:val="ab"/>
    <w:uiPriority w:val="99"/>
    <w:semiHidden/>
    <w:rsid w:val="00665C87"/>
    <w:rPr>
      <w:rFonts w:ascii="Calibri" w:hAnsi="Calibri" w:cs="Calibri"/>
    </w:rPr>
  </w:style>
  <w:style w:type="paragraph" w:styleId="ad">
    <w:name w:val="footer"/>
    <w:basedOn w:val="a4"/>
    <w:link w:val="ae"/>
    <w:uiPriority w:val="99"/>
    <w:semiHidden/>
    <w:rsid w:val="00665C87"/>
    <w:pPr>
      <w:tabs>
        <w:tab w:val="center" w:pos="4680"/>
        <w:tab w:val="right" w:pos="9360"/>
      </w:tabs>
    </w:pPr>
  </w:style>
  <w:style w:type="character" w:customStyle="1" w:styleId="ae">
    <w:name w:val="Нижній колонтитул Знак"/>
    <w:basedOn w:val="a5"/>
    <w:link w:val="ad"/>
    <w:uiPriority w:val="99"/>
    <w:semiHidden/>
    <w:rsid w:val="00665C87"/>
    <w:rPr>
      <w:rFonts w:ascii="Calibri" w:hAnsi="Calibri" w:cs="Calibri"/>
    </w:rPr>
  </w:style>
  <w:style w:type="table" w:styleId="af">
    <w:name w:val="Table Grid"/>
    <w:basedOn w:val="a6"/>
    <w:uiPriority w:val="39"/>
    <w:rsid w:val="00665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8"/>
    <w:next w:val="a4"/>
    <w:link w:val="af1"/>
    <w:uiPriority w:val="10"/>
    <w:qFormat/>
    <w:rsid w:val="00665C8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1">
    <w:name w:val="Назва Знак"/>
    <w:basedOn w:val="a5"/>
    <w:link w:val="af0"/>
    <w:uiPriority w:val="10"/>
    <w:rsid w:val="00665C87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2">
    <w:name w:val="Інформація"/>
    <w:basedOn w:val="a8"/>
    <w:uiPriority w:val="1"/>
    <w:qFormat/>
    <w:rsid w:val="00665C87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3">
    <w:name w:val="Дати"/>
    <w:basedOn w:val="a8"/>
    <w:qFormat/>
    <w:rsid w:val="00665C87"/>
    <w:pPr>
      <w:kinsoku w:val="0"/>
      <w:overflowPunct w:val="0"/>
    </w:pPr>
    <w:rPr>
      <w:b/>
      <w:color w:val="000000" w:themeColor="text1"/>
      <w:sz w:val="18"/>
    </w:rPr>
  </w:style>
  <w:style w:type="character" w:styleId="af4">
    <w:name w:val="Strong"/>
    <w:basedOn w:val="a5"/>
    <w:uiPriority w:val="22"/>
    <w:semiHidden/>
    <w:qFormat/>
    <w:rsid w:val="00665C87"/>
    <w:rPr>
      <w:rFonts w:ascii="Calibri" w:hAnsi="Calibri" w:cs="Calibri"/>
      <w:b/>
      <w:bCs/>
      <w:color w:val="666666" w:themeColor="accent4"/>
    </w:rPr>
  </w:style>
  <w:style w:type="character" w:styleId="af5">
    <w:name w:val="Placeholder Text"/>
    <w:basedOn w:val="a5"/>
    <w:uiPriority w:val="99"/>
    <w:semiHidden/>
    <w:rsid w:val="00665C87"/>
    <w:rPr>
      <w:rFonts w:ascii="Calibri" w:hAnsi="Calibri" w:cs="Calibri"/>
      <w:color w:val="808080"/>
    </w:rPr>
  </w:style>
  <w:style w:type="paragraph" w:styleId="af6">
    <w:name w:val="Date"/>
    <w:basedOn w:val="a4"/>
    <w:next w:val="a4"/>
    <w:link w:val="af7"/>
    <w:uiPriority w:val="99"/>
    <w:rsid w:val="00665C87"/>
    <w:pPr>
      <w:spacing w:line="480" w:lineRule="auto"/>
    </w:pPr>
  </w:style>
  <w:style w:type="character" w:customStyle="1" w:styleId="af7">
    <w:name w:val="Дата Знак"/>
    <w:basedOn w:val="a5"/>
    <w:link w:val="af6"/>
    <w:uiPriority w:val="99"/>
    <w:rsid w:val="00665C87"/>
    <w:rPr>
      <w:rFonts w:ascii="Calibri" w:hAnsi="Calibri" w:cs="Calibri"/>
    </w:rPr>
  </w:style>
  <w:style w:type="paragraph" w:styleId="af8">
    <w:name w:val="No Spacing"/>
    <w:uiPriority w:val="1"/>
    <w:rsid w:val="00665C87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5"/>
    <w:link w:val="21"/>
    <w:uiPriority w:val="9"/>
    <w:rsid w:val="00665C87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9">
    <w:name w:val="Досвід роботи"/>
    <w:basedOn w:val="a4"/>
    <w:qFormat/>
    <w:rsid w:val="00665C87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4"/>
    <w:uiPriority w:val="99"/>
    <w:rsid w:val="00665C87"/>
    <w:pPr>
      <w:numPr>
        <w:numId w:val="3"/>
      </w:numPr>
      <w:contextualSpacing/>
    </w:pPr>
  </w:style>
  <w:style w:type="paragraph" w:customStyle="1" w:styleId="afa">
    <w:name w:val="Назва навчального закладу"/>
    <w:basedOn w:val="a4"/>
    <w:uiPriority w:val="1"/>
    <w:rsid w:val="00665C87"/>
    <w:rPr>
      <w:b/>
    </w:rPr>
  </w:style>
  <w:style w:type="character" w:customStyle="1" w:styleId="11">
    <w:name w:val="Згадати1"/>
    <w:basedOn w:val="a5"/>
    <w:uiPriority w:val="99"/>
    <w:semiHidden/>
    <w:unhideWhenUsed/>
    <w:rsid w:val="00665C8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7"/>
    <w:uiPriority w:val="99"/>
    <w:semiHidden/>
    <w:unhideWhenUsed/>
    <w:rsid w:val="00665C87"/>
    <w:pPr>
      <w:numPr>
        <w:numId w:val="4"/>
      </w:numPr>
    </w:pPr>
  </w:style>
  <w:style w:type="numbering" w:styleId="1ai">
    <w:name w:val="Outline List 1"/>
    <w:basedOn w:val="a7"/>
    <w:uiPriority w:val="99"/>
    <w:semiHidden/>
    <w:unhideWhenUsed/>
    <w:rsid w:val="00665C87"/>
    <w:pPr>
      <w:numPr>
        <w:numId w:val="5"/>
      </w:numPr>
    </w:pPr>
  </w:style>
  <w:style w:type="character" w:styleId="HTML">
    <w:name w:val="HTML Code"/>
    <w:basedOn w:val="a5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character" w:styleId="HTML0">
    <w:name w:val="HTML Variable"/>
    <w:basedOn w:val="a5"/>
    <w:uiPriority w:val="99"/>
    <w:semiHidden/>
    <w:unhideWhenUsed/>
    <w:rsid w:val="00665C87"/>
    <w:rPr>
      <w:rFonts w:ascii="Calibri" w:hAnsi="Calibri" w:cs="Calibri"/>
      <w:i/>
      <w:iCs/>
    </w:rPr>
  </w:style>
  <w:style w:type="paragraph" w:styleId="HTML1">
    <w:name w:val="HTML Address"/>
    <w:basedOn w:val="a4"/>
    <w:link w:val="HTML2"/>
    <w:uiPriority w:val="99"/>
    <w:semiHidden/>
    <w:unhideWhenUsed/>
    <w:rsid w:val="00665C87"/>
    <w:rPr>
      <w:i/>
      <w:iCs/>
    </w:rPr>
  </w:style>
  <w:style w:type="character" w:customStyle="1" w:styleId="HTML2">
    <w:name w:val="Адреса HTML Знак"/>
    <w:basedOn w:val="a5"/>
    <w:link w:val="HTML1"/>
    <w:uiPriority w:val="99"/>
    <w:semiHidden/>
    <w:rsid w:val="00665C87"/>
    <w:rPr>
      <w:rFonts w:ascii="Calibri" w:hAnsi="Calibri" w:cs="Calibri"/>
      <w:i/>
      <w:iCs/>
    </w:rPr>
  </w:style>
  <w:style w:type="character" w:styleId="HTML3">
    <w:name w:val="HTML Definition"/>
    <w:basedOn w:val="a5"/>
    <w:uiPriority w:val="99"/>
    <w:semiHidden/>
    <w:unhideWhenUsed/>
    <w:rsid w:val="00665C87"/>
    <w:rPr>
      <w:rFonts w:ascii="Calibri" w:hAnsi="Calibri" w:cs="Calibri"/>
      <w:i/>
      <w:iCs/>
    </w:rPr>
  </w:style>
  <w:style w:type="character" w:styleId="HTML4">
    <w:name w:val="HTML Cite"/>
    <w:basedOn w:val="a5"/>
    <w:uiPriority w:val="99"/>
    <w:semiHidden/>
    <w:unhideWhenUsed/>
    <w:rsid w:val="00665C87"/>
    <w:rPr>
      <w:rFonts w:ascii="Calibri" w:hAnsi="Calibri" w:cs="Calibri"/>
      <w:i/>
      <w:iCs/>
    </w:rPr>
  </w:style>
  <w:style w:type="character" w:styleId="HTML5">
    <w:name w:val="HTML Typewriter"/>
    <w:basedOn w:val="a5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character" w:styleId="HTML6">
    <w:name w:val="HTML Sample"/>
    <w:basedOn w:val="a5"/>
    <w:uiPriority w:val="99"/>
    <w:semiHidden/>
    <w:unhideWhenUsed/>
    <w:rsid w:val="00665C87"/>
    <w:rPr>
      <w:rFonts w:ascii="Consolas" w:hAnsi="Consolas" w:cs="Calibri"/>
      <w:sz w:val="24"/>
      <w:szCs w:val="24"/>
    </w:rPr>
  </w:style>
  <w:style w:type="character" w:styleId="HTML7">
    <w:name w:val="HTML Acronym"/>
    <w:basedOn w:val="a5"/>
    <w:uiPriority w:val="99"/>
    <w:semiHidden/>
    <w:unhideWhenUsed/>
    <w:rsid w:val="00665C87"/>
    <w:rPr>
      <w:rFonts w:ascii="Calibri" w:hAnsi="Calibri" w:cs="Calibri"/>
    </w:rPr>
  </w:style>
  <w:style w:type="character" w:styleId="HTML8">
    <w:name w:val="HTML Keyboard"/>
    <w:basedOn w:val="a5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paragraph" w:styleId="HTML9">
    <w:name w:val="HTML Preformatted"/>
    <w:basedOn w:val="a4"/>
    <w:link w:val="HTMLa"/>
    <w:uiPriority w:val="99"/>
    <w:semiHidden/>
    <w:unhideWhenUsed/>
    <w:rsid w:val="00665C87"/>
    <w:rPr>
      <w:rFonts w:ascii="Consolas" w:hAnsi="Consolas"/>
      <w:sz w:val="20"/>
      <w:szCs w:val="20"/>
    </w:rPr>
  </w:style>
  <w:style w:type="character" w:customStyle="1" w:styleId="HTMLa">
    <w:name w:val="Стандартний HTML Знак"/>
    <w:basedOn w:val="a5"/>
    <w:link w:val="HTML9"/>
    <w:uiPriority w:val="99"/>
    <w:semiHidden/>
    <w:rsid w:val="00665C87"/>
    <w:rPr>
      <w:rFonts w:ascii="Consolas" w:hAnsi="Consolas" w:cs="Calibri"/>
      <w:sz w:val="20"/>
      <w:szCs w:val="20"/>
    </w:rPr>
  </w:style>
  <w:style w:type="paragraph" w:styleId="12">
    <w:name w:val="toc 1"/>
    <w:basedOn w:val="a4"/>
    <w:next w:val="a4"/>
    <w:autoRedefine/>
    <w:uiPriority w:val="39"/>
    <w:semiHidden/>
    <w:unhideWhenUsed/>
    <w:rsid w:val="00665C87"/>
    <w:pPr>
      <w:spacing w:after="100"/>
    </w:pPr>
  </w:style>
  <w:style w:type="paragraph" w:styleId="23">
    <w:name w:val="toc 2"/>
    <w:basedOn w:val="a4"/>
    <w:next w:val="a4"/>
    <w:autoRedefine/>
    <w:uiPriority w:val="39"/>
    <w:semiHidden/>
    <w:unhideWhenUsed/>
    <w:rsid w:val="00665C87"/>
    <w:pPr>
      <w:spacing w:after="100"/>
      <w:ind w:left="220"/>
    </w:pPr>
  </w:style>
  <w:style w:type="paragraph" w:styleId="33">
    <w:name w:val="toc 3"/>
    <w:basedOn w:val="a4"/>
    <w:next w:val="a4"/>
    <w:autoRedefine/>
    <w:uiPriority w:val="39"/>
    <w:semiHidden/>
    <w:unhideWhenUsed/>
    <w:rsid w:val="00665C87"/>
    <w:pPr>
      <w:spacing w:after="100"/>
      <w:ind w:left="440"/>
    </w:pPr>
  </w:style>
  <w:style w:type="paragraph" w:styleId="43">
    <w:name w:val="toc 4"/>
    <w:basedOn w:val="a4"/>
    <w:next w:val="a4"/>
    <w:autoRedefine/>
    <w:uiPriority w:val="39"/>
    <w:semiHidden/>
    <w:unhideWhenUsed/>
    <w:rsid w:val="00665C87"/>
    <w:pPr>
      <w:spacing w:after="100"/>
      <w:ind w:left="660"/>
    </w:pPr>
  </w:style>
  <w:style w:type="paragraph" w:styleId="53">
    <w:name w:val="toc 5"/>
    <w:basedOn w:val="a4"/>
    <w:next w:val="a4"/>
    <w:autoRedefine/>
    <w:uiPriority w:val="39"/>
    <w:semiHidden/>
    <w:unhideWhenUsed/>
    <w:rsid w:val="00665C87"/>
    <w:pPr>
      <w:spacing w:after="100"/>
      <w:ind w:left="880"/>
    </w:pPr>
  </w:style>
  <w:style w:type="paragraph" w:styleId="61">
    <w:name w:val="toc 6"/>
    <w:basedOn w:val="a4"/>
    <w:next w:val="a4"/>
    <w:autoRedefine/>
    <w:uiPriority w:val="39"/>
    <w:semiHidden/>
    <w:unhideWhenUsed/>
    <w:rsid w:val="00665C87"/>
    <w:pPr>
      <w:spacing w:after="100"/>
      <w:ind w:left="1100"/>
    </w:pPr>
  </w:style>
  <w:style w:type="paragraph" w:styleId="71">
    <w:name w:val="toc 7"/>
    <w:basedOn w:val="a4"/>
    <w:next w:val="a4"/>
    <w:autoRedefine/>
    <w:uiPriority w:val="39"/>
    <w:semiHidden/>
    <w:unhideWhenUsed/>
    <w:rsid w:val="00665C87"/>
    <w:pPr>
      <w:spacing w:after="100"/>
      <w:ind w:left="1320"/>
    </w:pPr>
  </w:style>
  <w:style w:type="paragraph" w:styleId="81">
    <w:name w:val="toc 8"/>
    <w:basedOn w:val="a4"/>
    <w:next w:val="a4"/>
    <w:autoRedefine/>
    <w:uiPriority w:val="39"/>
    <w:semiHidden/>
    <w:unhideWhenUsed/>
    <w:rsid w:val="00665C87"/>
    <w:pPr>
      <w:spacing w:after="100"/>
      <w:ind w:left="1540"/>
    </w:pPr>
  </w:style>
  <w:style w:type="paragraph" w:styleId="91">
    <w:name w:val="toc 9"/>
    <w:basedOn w:val="a4"/>
    <w:next w:val="a4"/>
    <w:autoRedefine/>
    <w:uiPriority w:val="39"/>
    <w:semiHidden/>
    <w:unhideWhenUsed/>
    <w:rsid w:val="00665C87"/>
    <w:pPr>
      <w:spacing w:after="100"/>
      <w:ind w:left="1760"/>
    </w:pPr>
  </w:style>
  <w:style w:type="paragraph" w:styleId="afb">
    <w:name w:val="TOC Heading"/>
    <w:basedOn w:val="1"/>
    <w:next w:val="a4"/>
    <w:uiPriority w:val="39"/>
    <w:semiHidden/>
    <w:unhideWhenUsed/>
    <w:qFormat/>
    <w:rsid w:val="00665C87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c">
    <w:name w:val="Subtle Reference"/>
    <w:basedOn w:val="a5"/>
    <w:uiPriority w:val="31"/>
    <w:semiHidden/>
    <w:rsid w:val="00665C87"/>
    <w:rPr>
      <w:rFonts w:ascii="Calibri" w:hAnsi="Calibri" w:cs="Calibri"/>
      <w:smallCaps/>
      <w:color w:val="5A5A5A" w:themeColor="text1" w:themeTint="A5"/>
    </w:rPr>
  </w:style>
  <w:style w:type="character" w:styleId="afd">
    <w:name w:val="Subtle Emphasis"/>
    <w:basedOn w:val="a5"/>
    <w:uiPriority w:val="19"/>
    <w:semiHidden/>
    <w:rsid w:val="00665C87"/>
    <w:rPr>
      <w:rFonts w:ascii="Calibri" w:hAnsi="Calibri" w:cs="Calibri"/>
      <w:i/>
      <w:iCs/>
      <w:color w:val="404040" w:themeColor="text1" w:themeTint="BF"/>
    </w:rPr>
  </w:style>
  <w:style w:type="table" w:styleId="afe">
    <w:name w:val="Table Professional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0">
    <w:name w:val="Medium List 1 Accent 1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20">
    <w:name w:val="Medium List 1 Accent 2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30">
    <w:name w:val="Medium List 1 Accent 3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4">
    <w:name w:val="Medium List 1 Accent 4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5">
    <w:name w:val="Medium List 1 Accent 5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6">
    <w:name w:val="Medium List 1 Accent 6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0">
    <w:name w:val="Medium List 2 Accent 1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0">
    <w:name w:val="Medium List 2 Accent 2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0">
    <w:name w:val="Medium List 2 Accent 3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0">
    <w:name w:val="Medium List 2 Accent 4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">
    <w:name w:val="Medium List 2 Accent 5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">
    <w:name w:val="Medium List 2 Accent 6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1">
    <w:name w:val="Medium Shading 1 Accent 1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1">
    <w:name w:val="Medium Shading 1 Accent 2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1">
    <w:name w:val="Medium Shading 1 Accent 3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1">
    <w:name w:val="Medium Shading 2 Accent 1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1">
    <w:name w:val="Medium Shading 2 Accent 2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1">
    <w:name w:val="Medium Shading 2 Accent 3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1">
    <w:name w:val="Medium Shading 2 Accent 4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22">
    <w:name w:val="Medium Grid 1 Accent 2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32">
    <w:name w:val="Medium Grid 1 Accent 3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1">
    <w:name w:val="Medium Grid 1 Accent 4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51">
    <w:name w:val="Medium Grid 1 Accent 5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61">
    <w:name w:val="Medium Grid 1 Accent 6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8">
    <w:name w:val="Medium Grid 2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1">
    <w:name w:val="Medium Grid 2 Accent 5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1">
    <w:name w:val="Medium Grid 2 Accent 6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20">
    <w:name w:val="Medium Grid 3 Accent 2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30">
    <w:name w:val="Medium Grid 3 Accent 3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40">
    <w:name w:val="Medium Grid 3 Accent 4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5">
    <w:name w:val="Medium Grid 3 Accent 5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6">
    <w:name w:val="Medium Grid 3 Accent 6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">
    <w:name w:val="Bibliography"/>
    <w:basedOn w:val="a4"/>
    <w:next w:val="a4"/>
    <w:uiPriority w:val="37"/>
    <w:semiHidden/>
    <w:unhideWhenUsed/>
    <w:rsid w:val="00665C87"/>
  </w:style>
  <w:style w:type="character" w:styleId="aff0">
    <w:name w:val="Book Title"/>
    <w:basedOn w:val="a5"/>
    <w:uiPriority w:val="33"/>
    <w:semiHidden/>
    <w:rsid w:val="00665C87"/>
    <w:rPr>
      <w:rFonts w:ascii="Calibri" w:hAnsi="Calibri" w:cs="Calibri"/>
      <w:b/>
      <w:bCs/>
      <w:i/>
      <w:iCs/>
      <w:spacing w:val="5"/>
    </w:rPr>
  </w:style>
  <w:style w:type="character" w:customStyle="1" w:styleId="19">
    <w:name w:val="Гештег1"/>
    <w:basedOn w:val="a5"/>
    <w:uiPriority w:val="99"/>
    <w:semiHidden/>
    <w:unhideWhenUsed/>
    <w:rsid w:val="00665C87"/>
    <w:rPr>
      <w:rFonts w:ascii="Calibri" w:hAnsi="Calibri" w:cs="Calibri"/>
      <w:color w:val="2B579A"/>
      <w:shd w:val="clear" w:color="auto" w:fill="E1DFDD"/>
    </w:rPr>
  </w:style>
  <w:style w:type="paragraph" w:styleId="aff1">
    <w:name w:val="Message Header"/>
    <w:basedOn w:val="a4"/>
    <w:link w:val="aff2"/>
    <w:uiPriority w:val="99"/>
    <w:semiHidden/>
    <w:unhideWhenUsed/>
    <w:rsid w:val="00665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2">
    <w:name w:val="Шапка Знак"/>
    <w:basedOn w:val="a5"/>
    <w:link w:val="aff1"/>
    <w:uiPriority w:val="99"/>
    <w:semiHidden/>
    <w:rsid w:val="00665C8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3">
    <w:name w:val="Table Elegant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4"/>
    <w:uiPriority w:val="99"/>
    <w:semiHidden/>
    <w:unhideWhenUsed/>
    <w:rsid w:val="00665C87"/>
    <w:pPr>
      <w:ind w:left="360" w:hanging="360"/>
      <w:contextualSpacing/>
    </w:pPr>
  </w:style>
  <w:style w:type="paragraph" w:styleId="29">
    <w:name w:val="List 2"/>
    <w:basedOn w:val="a4"/>
    <w:uiPriority w:val="99"/>
    <w:semiHidden/>
    <w:unhideWhenUsed/>
    <w:rsid w:val="00665C87"/>
    <w:pPr>
      <w:ind w:left="720" w:hanging="360"/>
      <w:contextualSpacing/>
    </w:pPr>
  </w:style>
  <w:style w:type="paragraph" w:styleId="37">
    <w:name w:val="List 3"/>
    <w:basedOn w:val="a4"/>
    <w:uiPriority w:val="99"/>
    <w:semiHidden/>
    <w:unhideWhenUsed/>
    <w:rsid w:val="00665C87"/>
    <w:pPr>
      <w:ind w:left="1080" w:hanging="360"/>
      <w:contextualSpacing/>
    </w:pPr>
  </w:style>
  <w:style w:type="paragraph" w:styleId="44">
    <w:name w:val="List 4"/>
    <w:basedOn w:val="a4"/>
    <w:uiPriority w:val="99"/>
    <w:semiHidden/>
    <w:unhideWhenUsed/>
    <w:rsid w:val="00665C87"/>
    <w:pPr>
      <w:ind w:left="1440" w:hanging="360"/>
      <w:contextualSpacing/>
    </w:pPr>
  </w:style>
  <w:style w:type="paragraph" w:styleId="54">
    <w:name w:val="List 5"/>
    <w:basedOn w:val="a4"/>
    <w:uiPriority w:val="99"/>
    <w:semiHidden/>
    <w:unhideWhenUsed/>
    <w:rsid w:val="00665C87"/>
    <w:pPr>
      <w:ind w:left="1800" w:hanging="360"/>
      <w:contextualSpacing/>
    </w:pPr>
  </w:style>
  <w:style w:type="table" w:styleId="-1">
    <w:name w:val="Table List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4"/>
    <w:uiPriority w:val="99"/>
    <w:semiHidden/>
    <w:unhideWhenUsed/>
    <w:rsid w:val="00665C87"/>
    <w:pPr>
      <w:spacing w:after="120"/>
      <w:ind w:left="360"/>
      <w:contextualSpacing/>
    </w:pPr>
  </w:style>
  <w:style w:type="paragraph" w:styleId="2b">
    <w:name w:val="List Continue 2"/>
    <w:basedOn w:val="a4"/>
    <w:uiPriority w:val="99"/>
    <w:semiHidden/>
    <w:unhideWhenUsed/>
    <w:rsid w:val="00665C87"/>
    <w:pPr>
      <w:spacing w:after="120"/>
      <w:ind w:left="720"/>
      <w:contextualSpacing/>
    </w:pPr>
  </w:style>
  <w:style w:type="paragraph" w:styleId="39">
    <w:name w:val="List Continue 3"/>
    <w:basedOn w:val="a4"/>
    <w:uiPriority w:val="99"/>
    <w:semiHidden/>
    <w:unhideWhenUsed/>
    <w:rsid w:val="00665C87"/>
    <w:pPr>
      <w:spacing w:after="120"/>
      <w:ind w:left="1080"/>
      <w:contextualSpacing/>
    </w:pPr>
  </w:style>
  <w:style w:type="paragraph" w:styleId="46">
    <w:name w:val="List Continue 4"/>
    <w:basedOn w:val="a4"/>
    <w:uiPriority w:val="99"/>
    <w:semiHidden/>
    <w:unhideWhenUsed/>
    <w:rsid w:val="00665C87"/>
    <w:pPr>
      <w:spacing w:after="120"/>
      <w:ind w:left="1440"/>
      <w:contextualSpacing/>
    </w:pPr>
  </w:style>
  <w:style w:type="paragraph" w:styleId="55">
    <w:name w:val="List Continue 5"/>
    <w:basedOn w:val="a4"/>
    <w:uiPriority w:val="99"/>
    <w:semiHidden/>
    <w:unhideWhenUsed/>
    <w:rsid w:val="00665C87"/>
    <w:pPr>
      <w:spacing w:after="120"/>
      <w:ind w:left="1800"/>
      <w:contextualSpacing/>
    </w:pPr>
  </w:style>
  <w:style w:type="paragraph" w:styleId="a">
    <w:name w:val="List Number"/>
    <w:basedOn w:val="a4"/>
    <w:uiPriority w:val="99"/>
    <w:semiHidden/>
    <w:unhideWhenUsed/>
    <w:rsid w:val="00665C87"/>
    <w:pPr>
      <w:numPr>
        <w:numId w:val="6"/>
      </w:numPr>
      <w:contextualSpacing/>
    </w:pPr>
  </w:style>
  <w:style w:type="paragraph" w:styleId="2">
    <w:name w:val="List Number 2"/>
    <w:basedOn w:val="a4"/>
    <w:uiPriority w:val="99"/>
    <w:semiHidden/>
    <w:unhideWhenUsed/>
    <w:rsid w:val="00665C87"/>
    <w:pPr>
      <w:numPr>
        <w:numId w:val="7"/>
      </w:numPr>
      <w:contextualSpacing/>
    </w:pPr>
  </w:style>
  <w:style w:type="paragraph" w:styleId="3">
    <w:name w:val="List Number 3"/>
    <w:basedOn w:val="a4"/>
    <w:uiPriority w:val="99"/>
    <w:semiHidden/>
    <w:unhideWhenUsed/>
    <w:rsid w:val="00665C87"/>
    <w:pPr>
      <w:numPr>
        <w:numId w:val="8"/>
      </w:numPr>
      <w:contextualSpacing/>
    </w:pPr>
  </w:style>
  <w:style w:type="paragraph" w:styleId="4">
    <w:name w:val="List Number 4"/>
    <w:basedOn w:val="a4"/>
    <w:uiPriority w:val="99"/>
    <w:semiHidden/>
    <w:unhideWhenUsed/>
    <w:rsid w:val="00665C87"/>
    <w:pPr>
      <w:numPr>
        <w:numId w:val="9"/>
      </w:numPr>
      <w:contextualSpacing/>
    </w:pPr>
  </w:style>
  <w:style w:type="paragraph" w:styleId="5">
    <w:name w:val="List Number 5"/>
    <w:basedOn w:val="a4"/>
    <w:uiPriority w:val="99"/>
    <w:semiHidden/>
    <w:unhideWhenUsed/>
    <w:rsid w:val="00665C87"/>
    <w:pPr>
      <w:numPr>
        <w:numId w:val="10"/>
      </w:numPr>
      <w:contextualSpacing/>
    </w:pPr>
  </w:style>
  <w:style w:type="paragraph" w:styleId="20">
    <w:name w:val="List Bullet 2"/>
    <w:basedOn w:val="a4"/>
    <w:uiPriority w:val="99"/>
    <w:semiHidden/>
    <w:unhideWhenUsed/>
    <w:rsid w:val="00665C87"/>
    <w:pPr>
      <w:numPr>
        <w:numId w:val="11"/>
      </w:numPr>
      <w:contextualSpacing/>
    </w:pPr>
  </w:style>
  <w:style w:type="paragraph" w:styleId="30">
    <w:name w:val="List Bullet 3"/>
    <w:basedOn w:val="a4"/>
    <w:uiPriority w:val="99"/>
    <w:semiHidden/>
    <w:unhideWhenUsed/>
    <w:rsid w:val="00665C87"/>
    <w:pPr>
      <w:numPr>
        <w:numId w:val="12"/>
      </w:numPr>
      <w:contextualSpacing/>
    </w:pPr>
  </w:style>
  <w:style w:type="paragraph" w:styleId="40">
    <w:name w:val="List Bullet 4"/>
    <w:basedOn w:val="a4"/>
    <w:uiPriority w:val="99"/>
    <w:semiHidden/>
    <w:unhideWhenUsed/>
    <w:rsid w:val="00665C87"/>
    <w:pPr>
      <w:numPr>
        <w:numId w:val="13"/>
      </w:numPr>
      <w:contextualSpacing/>
    </w:pPr>
  </w:style>
  <w:style w:type="paragraph" w:styleId="50">
    <w:name w:val="List Bullet 5"/>
    <w:basedOn w:val="a4"/>
    <w:uiPriority w:val="99"/>
    <w:semiHidden/>
    <w:unhideWhenUsed/>
    <w:rsid w:val="00665C87"/>
    <w:pPr>
      <w:numPr>
        <w:numId w:val="14"/>
      </w:numPr>
      <w:contextualSpacing/>
    </w:pPr>
  </w:style>
  <w:style w:type="paragraph" w:styleId="aff6">
    <w:name w:val="Subtitle"/>
    <w:basedOn w:val="a4"/>
    <w:next w:val="a4"/>
    <w:link w:val="aff7"/>
    <w:uiPriority w:val="11"/>
    <w:semiHidden/>
    <w:rsid w:val="00665C8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7">
    <w:name w:val="Підзаголовок Знак"/>
    <w:basedOn w:val="a5"/>
    <w:link w:val="aff6"/>
    <w:uiPriority w:val="11"/>
    <w:semiHidden/>
    <w:rsid w:val="00665C87"/>
    <w:rPr>
      <w:rFonts w:ascii="Calibri" w:hAnsi="Calibri" w:cs="Calibri"/>
      <w:color w:val="5A5A5A" w:themeColor="text1" w:themeTint="A5"/>
      <w:spacing w:val="15"/>
    </w:rPr>
  </w:style>
  <w:style w:type="table" w:styleId="1a">
    <w:name w:val="Table Classic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8">
    <w:name w:val="table of figures"/>
    <w:basedOn w:val="a4"/>
    <w:next w:val="a4"/>
    <w:uiPriority w:val="99"/>
    <w:semiHidden/>
    <w:unhideWhenUsed/>
    <w:rsid w:val="00665C87"/>
  </w:style>
  <w:style w:type="paragraph" w:styleId="aff9">
    <w:name w:val="macro"/>
    <w:link w:val="affa"/>
    <w:uiPriority w:val="99"/>
    <w:semiHidden/>
    <w:unhideWhenUsed/>
    <w:rsid w:val="00665C8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a">
    <w:name w:val="Текст макросу Знак"/>
    <w:basedOn w:val="a5"/>
    <w:link w:val="aff9"/>
    <w:uiPriority w:val="99"/>
    <w:semiHidden/>
    <w:rsid w:val="00665C87"/>
    <w:rPr>
      <w:rFonts w:ascii="Consolas" w:hAnsi="Consolas" w:cs="Calibri"/>
      <w:sz w:val="20"/>
      <w:szCs w:val="20"/>
    </w:rPr>
  </w:style>
  <w:style w:type="paragraph" w:styleId="2d">
    <w:name w:val="envelope return"/>
    <w:basedOn w:val="a4"/>
    <w:uiPriority w:val="99"/>
    <w:semiHidden/>
    <w:unhideWhenUsed/>
    <w:rsid w:val="00665C87"/>
    <w:rPr>
      <w:rFonts w:ascii="Corbel" w:eastAsiaTheme="majorEastAsia" w:hAnsi="Corbel" w:cstheme="majorBidi"/>
      <w:sz w:val="20"/>
      <w:szCs w:val="20"/>
    </w:rPr>
  </w:style>
  <w:style w:type="character" w:styleId="affb">
    <w:name w:val="endnote reference"/>
    <w:basedOn w:val="a5"/>
    <w:uiPriority w:val="99"/>
    <w:semiHidden/>
    <w:unhideWhenUsed/>
    <w:rsid w:val="00665C87"/>
    <w:rPr>
      <w:rFonts w:ascii="Calibri" w:hAnsi="Calibri" w:cs="Calibri"/>
      <w:vertAlign w:val="superscript"/>
    </w:rPr>
  </w:style>
  <w:style w:type="paragraph" w:styleId="affc">
    <w:name w:val="endnote text"/>
    <w:basedOn w:val="a4"/>
    <w:link w:val="affd"/>
    <w:uiPriority w:val="99"/>
    <w:semiHidden/>
    <w:unhideWhenUsed/>
    <w:rsid w:val="00665C87"/>
    <w:rPr>
      <w:sz w:val="20"/>
      <w:szCs w:val="20"/>
    </w:rPr>
  </w:style>
  <w:style w:type="character" w:customStyle="1" w:styleId="affd">
    <w:name w:val="Текст кінцевої виноски Знак"/>
    <w:basedOn w:val="a5"/>
    <w:link w:val="affc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affe">
    <w:name w:val="table of authorities"/>
    <w:basedOn w:val="a4"/>
    <w:next w:val="a4"/>
    <w:uiPriority w:val="99"/>
    <w:semiHidden/>
    <w:unhideWhenUsed/>
    <w:rsid w:val="00665C87"/>
    <w:pPr>
      <w:ind w:left="220" w:hanging="220"/>
    </w:pPr>
  </w:style>
  <w:style w:type="paragraph" w:styleId="afff">
    <w:name w:val="toa heading"/>
    <w:basedOn w:val="a4"/>
    <w:next w:val="a4"/>
    <w:uiPriority w:val="99"/>
    <w:semiHidden/>
    <w:unhideWhenUsed/>
    <w:rsid w:val="00665C8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f0">
    <w:name w:val="Quote"/>
    <w:basedOn w:val="a4"/>
    <w:next w:val="a4"/>
    <w:link w:val="afff1"/>
    <w:uiPriority w:val="29"/>
    <w:semiHidden/>
    <w:rsid w:val="00665C8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1">
    <w:name w:val="Цитата Знак"/>
    <w:basedOn w:val="a5"/>
    <w:link w:val="afff0"/>
    <w:uiPriority w:val="29"/>
    <w:semiHidden/>
    <w:rsid w:val="00665C87"/>
    <w:rPr>
      <w:rFonts w:ascii="Calibri" w:hAnsi="Calibri" w:cs="Calibri"/>
      <w:i/>
      <w:iCs/>
      <w:color w:val="404040" w:themeColor="text1" w:themeTint="BF"/>
    </w:rPr>
  </w:style>
  <w:style w:type="character" w:styleId="afff2">
    <w:name w:val="Emphasis"/>
    <w:basedOn w:val="a5"/>
    <w:uiPriority w:val="20"/>
    <w:semiHidden/>
    <w:rsid w:val="00665C87"/>
    <w:rPr>
      <w:rFonts w:ascii="Calibri" w:hAnsi="Calibri" w:cs="Calibri"/>
      <w:i/>
      <w:iCs/>
    </w:rPr>
  </w:style>
  <w:style w:type="table" w:styleId="afff3">
    <w:name w:val="Colorful List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b">
    <w:name w:val="Colorful List Accent 1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e">
    <w:name w:val="Colorful List Accent 2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3b">
    <w:name w:val="Colorful List Accent 3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8">
    <w:name w:val="Colorful List Accent 4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56">
    <w:name w:val="Colorful List Accent 5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2">
    <w:name w:val="Colorful List Accent 6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c">
    <w:name w:val="Table Colorful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4">
    <w:name w:val="Colorful Shading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d">
    <w:name w:val="Colorful Shading Accent 1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f0">
    <w:name w:val="Colorful Shading Accent 2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d">
    <w:name w:val="Colorful Shading Accent 3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9">
    <w:name w:val="Colorful Shading Accent 4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7">
    <w:name w:val="Colorful Shading Accent 5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5">
    <w:name w:val="Colorful Grid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e">
    <w:name w:val="Colorful Grid Accent 1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2f1">
    <w:name w:val="Colorful Grid Accent 2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3e">
    <w:name w:val="Colorful Grid Accent 3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a">
    <w:name w:val="Colorful Grid Accent 4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58">
    <w:name w:val="Colorful Grid Accent 5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64">
    <w:name w:val="Colorful Grid Accent 6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6">
    <w:name w:val="annotation text"/>
    <w:basedOn w:val="a4"/>
    <w:link w:val="afff7"/>
    <w:uiPriority w:val="99"/>
    <w:semiHidden/>
    <w:unhideWhenUsed/>
    <w:rsid w:val="00665C87"/>
    <w:rPr>
      <w:sz w:val="20"/>
      <w:szCs w:val="20"/>
    </w:rPr>
  </w:style>
  <w:style w:type="character" w:customStyle="1" w:styleId="afff7">
    <w:name w:val="Текст примітки Знак"/>
    <w:basedOn w:val="a5"/>
    <w:link w:val="afff6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665C87"/>
    <w:rPr>
      <w:b/>
      <w:bCs/>
    </w:rPr>
  </w:style>
  <w:style w:type="character" w:customStyle="1" w:styleId="afff9">
    <w:name w:val="Тема примітки Знак"/>
    <w:basedOn w:val="afff7"/>
    <w:link w:val="afff8"/>
    <w:uiPriority w:val="99"/>
    <w:semiHidden/>
    <w:rsid w:val="00665C87"/>
    <w:rPr>
      <w:rFonts w:ascii="Calibri" w:hAnsi="Calibri" w:cs="Calibri"/>
      <w:b/>
      <w:bCs/>
      <w:sz w:val="20"/>
      <w:szCs w:val="20"/>
    </w:rPr>
  </w:style>
  <w:style w:type="character" w:styleId="afffa">
    <w:name w:val="annotation reference"/>
    <w:basedOn w:val="a5"/>
    <w:uiPriority w:val="99"/>
    <w:semiHidden/>
    <w:unhideWhenUsed/>
    <w:rsid w:val="00665C87"/>
    <w:rPr>
      <w:rFonts w:ascii="Calibri" w:hAnsi="Calibri" w:cs="Calibri"/>
      <w:sz w:val="16"/>
      <w:szCs w:val="16"/>
    </w:rPr>
  </w:style>
  <w:style w:type="paragraph" w:styleId="afffb">
    <w:name w:val="Balloon Text"/>
    <w:basedOn w:val="a4"/>
    <w:link w:val="afffc"/>
    <w:uiPriority w:val="99"/>
    <w:semiHidden/>
    <w:unhideWhenUsed/>
    <w:rsid w:val="00665C87"/>
    <w:rPr>
      <w:rFonts w:ascii="Microsoft YaHei UI" w:eastAsia="Microsoft YaHei UI" w:hAnsi="Microsoft YaHei UI"/>
      <w:sz w:val="18"/>
      <w:szCs w:val="18"/>
    </w:rPr>
  </w:style>
  <w:style w:type="character" w:customStyle="1" w:styleId="afffc">
    <w:name w:val="Текст у виносці Знак"/>
    <w:basedOn w:val="a5"/>
    <w:link w:val="afffb"/>
    <w:uiPriority w:val="99"/>
    <w:semiHidden/>
    <w:rsid w:val="00665C87"/>
    <w:rPr>
      <w:rFonts w:ascii="Microsoft YaHei UI" w:eastAsia="Microsoft YaHei UI" w:hAnsi="Microsoft YaHei UI" w:cs="Calibri"/>
      <w:sz w:val="18"/>
      <w:szCs w:val="18"/>
    </w:rPr>
  </w:style>
  <w:style w:type="paragraph" w:styleId="afffd">
    <w:name w:val="envelope address"/>
    <w:basedOn w:val="a4"/>
    <w:uiPriority w:val="99"/>
    <w:semiHidden/>
    <w:unhideWhenUsed/>
    <w:rsid w:val="00665C87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e">
    <w:name w:val="Block Text"/>
    <w:basedOn w:val="a4"/>
    <w:uiPriority w:val="99"/>
    <w:semiHidden/>
    <w:unhideWhenUsed/>
    <w:rsid w:val="00665C8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">
    <w:name w:val="Document Map"/>
    <w:basedOn w:val="a4"/>
    <w:link w:val="affff0"/>
    <w:uiPriority w:val="99"/>
    <w:semiHidden/>
    <w:unhideWhenUsed/>
    <w:rsid w:val="00665C87"/>
    <w:rPr>
      <w:rFonts w:ascii="Microsoft YaHei UI" w:eastAsia="Microsoft YaHei UI" w:hAnsi="Microsoft YaHei UI"/>
      <w:sz w:val="18"/>
      <w:szCs w:val="18"/>
    </w:rPr>
  </w:style>
  <w:style w:type="character" w:customStyle="1" w:styleId="affff0">
    <w:name w:val="Схема документа Знак"/>
    <w:basedOn w:val="a5"/>
    <w:link w:val="affff"/>
    <w:uiPriority w:val="99"/>
    <w:semiHidden/>
    <w:rsid w:val="00665C87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5"/>
    <w:link w:val="31"/>
    <w:uiPriority w:val="9"/>
    <w:semiHidden/>
    <w:rsid w:val="00665C87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5"/>
    <w:link w:val="41"/>
    <w:uiPriority w:val="9"/>
    <w:semiHidden/>
    <w:rsid w:val="00665C87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5"/>
    <w:link w:val="51"/>
    <w:uiPriority w:val="9"/>
    <w:semiHidden/>
    <w:rsid w:val="00665C87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5"/>
    <w:link w:val="6"/>
    <w:uiPriority w:val="9"/>
    <w:semiHidden/>
    <w:rsid w:val="00665C87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5"/>
    <w:link w:val="7"/>
    <w:uiPriority w:val="9"/>
    <w:semiHidden/>
    <w:rsid w:val="00665C87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5"/>
    <w:link w:val="8"/>
    <w:uiPriority w:val="9"/>
    <w:semiHidden/>
    <w:rsid w:val="00665C8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5"/>
    <w:link w:val="9"/>
    <w:uiPriority w:val="9"/>
    <w:semiHidden/>
    <w:rsid w:val="00665C8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7"/>
    <w:uiPriority w:val="99"/>
    <w:semiHidden/>
    <w:unhideWhenUsed/>
    <w:rsid w:val="00665C87"/>
    <w:pPr>
      <w:numPr>
        <w:numId w:val="15"/>
      </w:numPr>
    </w:pPr>
  </w:style>
  <w:style w:type="table" w:styleId="1f">
    <w:name w:val="Plain Table 1"/>
    <w:basedOn w:val="a6"/>
    <w:uiPriority w:val="41"/>
    <w:rsid w:val="00665C8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6"/>
    <w:uiPriority w:val="42"/>
    <w:rsid w:val="00665C8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6"/>
    <w:uiPriority w:val="43"/>
    <w:rsid w:val="00665C8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6"/>
    <w:uiPriority w:val="44"/>
    <w:rsid w:val="00665C8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6"/>
    <w:uiPriority w:val="45"/>
    <w:rsid w:val="00665C8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1">
    <w:name w:val="Intense Reference"/>
    <w:basedOn w:val="a5"/>
    <w:uiPriority w:val="32"/>
    <w:semiHidden/>
    <w:rsid w:val="00665C8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2">
    <w:name w:val="Intense Quote"/>
    <w:basedOn w:val="a4"/>
    <w:next w:val="a4"/>
    <w:link w:val="affff3"/>
    <w:uiPriority w:val="30"/>
    <w:semiHidden/>
    <w:rsid w:val="00665C8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3">
    <w:name w:val="Насичена цитата Знак"/>
    <w:basedOn w:val="a5"/>
    <w:link w:val="affff2"/>
    <w:uiPriority w:val="30"/>
    <w:semiHidden/>
    <w:rsid w:val="00665C87"/>
    <w:rPr>
      <w:rFonts w:ascii="Calibri" w:hAnsi="Calibri" w:cs="Calibri"/>
      <w:i/>
      <w:iCs/>
      <w:color w:val="2C567A" w:themeColor="accent1"/>
    </w:rPr>
  </w:style>
  <w:style w:type="character" w:styleId="affff4">
    <w:name w:val="Intense Emphasis"/>
    <w:basedOn w:val="a5"/>
    <w:uiPriority w:val="21"/>
    <w:semiHidden/>
    <w:rsid w:val="00665C87"/>
    <w:rPr>
      <w:rFonts w:ascii="Calibri" w:hAnsi="Calibri" w:cs="Calibri"/>
      <w:i/>
      <w:iCs/>
      <w:color w:val="2C567A" w:themeColor="accent1"/>
    </w:rPr>
  </w:style>
  <w:style w:type="paragraph" w:styleId="affff5">
    <w:name w:val="Normal (Web)"/>
    <w:basedOn w:val="a4"/>
    <w:uiPriority w:val="99"/>
    <w:semiHidden/>
    <w:unhideWhenUsed/>
    <w:rsid w:val="00665C87"/>
    <w:rPr>
      <w:rFonts w:ascii="Times New Roman" w:hAnsi="Times New Roman"/>
      <w:sz w:val="24"/>
      <w:szCs w:val="24"/>
    </w:rPr>
  </w:style>
  <w:style w:type="character" w:customStyle="1" w:styleId="1f0">
    <w:name w:val="Інтелектуальне гіперпосилання1"/>
    <w:basedOn w:val="a5"/>
    <w:uiPriority w:val="99"/>
    <w:semiHidden/>
    <w:unhideWhenUsed/>
    <w:rsid w:val="00665C87"/>
    <w:rPr>
      <w:rFonts w:ascii="Calibri" w:hAnsi="Calibri" w:cs="Calibri"/>
      <w:u w:val="dotted"/>
    </w:rPr>
  </w:style>
  <w:style w:type="character" w:customStyle="1" w:styleId="1f1">
    <w:name w:val="Незакрита згадка1"/>
    <w:basedOn w:val="a5"/>
    <w:uiPriority w:val="99"/>
    <w:semiHidden/>
    <w:unhideWhenUsed/>
    <w:rsid w:val="00665C87"/>
    <w:rPr>
      <w:rFonts w:ascii="Calibri" w:hAnsi="Calibri" w:cs="Calibri"/>
      <w:color w:val="605E5C"/>
      <w:shd w:val="clear" w:color="auto" w:fill="E1DFDD"/>
    </w:rPr>
  </w:style>
  <w:style w:type="paragraph" w:styleId="2f3">
    <w:name w:val="Body Text 2"/>
    <w:basedOn w:val="a4"/>
    <w:link w:val="2f4"/>
    <w:uiPriority w:val="99"/>
    <w:semiHidden/>
    <w:unhideWhenUsed/>
    <w:rsid w:val="00665C87"/>
    <w:pPr>
      <w:spacing w:after="120" w:line="480" w:lineRule="auto"/>
    </w:pPr>
  </w:style>
  <w:style w:type="character" w:customStyle="1" w:styleId="2f4">
    <w:name w:val="Основний текст 2 Знак"/>
    <w:basedOn w:val="a5"/>
    <w:link w:val="2f3"/>
    <w:uiPriority w:val="99"/>
    <w:semiHidden/>
    <w:rsid w:val="00665C87"/>
    <w:rPr>
      <w:rFonts w:ascii="Calibri" w:hAnsi="Calibri" w:cs="Calibri"/>
    </w:rPr>
  </w:style>
  <w:style w:type="paragraph" w:styleId="3f0">
    <w:name w:val="Body Text 3"/>
    <w:basedOn w:val="a4"/>
    <w:link w:val="3f1"/>
    <w:uiPriority w:val="99"/>
    <w:semiHidden/>
    <w:unhideWhenUsed/>
    <w:rsid w:val="00665C87"/>
    <w:pPr>
      <w:spacing w:after="120"/>
    </w:pPr>
    <w:rPr>
      <w:sz w:val="16"/>
      <w:szCs w:val="16"/>
    </w:rPr>
  </w:style>
  <w:style w:type="character" w:customStyle="1" w:styleId="3f1">
    <w:name w:val="Основний текст 3 Знак"/>
    <w:basedOn w:val="a5"/>
    <w:link w:val="3f0"/>
    <w:uiPriority w:val="99"/>
    <w:semiHidden/>
    <w:rsid w:val="00665C87"/>
    <w:rPr>
      <w:rFonts w:ascii="Calibri" w:hAnsi="Calibri" w:cs="Calibri"/>
      <w:sz w:val="16"/>
      <w:szCs w:val="16"/>
    </w:rPr>
  </w:style>
  <w:style w:type="paragraph" w:styleId="affff6">
    <w:name w:val="Body Text Indent"/>
    <w:basedOn w:val="a4"/>
    <w:link w:val="affff7"/>
    <w:uiPriority w:val="99"/>
    <w:semiHidden/>
    <w:unhideWhenUsed/>
    <w:rsid w:val="00665C87"/>
    <w:pPr>
      <w:spacing w:after="120"/>
      <w:ind w:left="360"/>
    </w:pPr>
  </w:style>
  <w:style w:type="character" w:customStyle="1" w:styleId="affff7">
    <w:name w:val="Основний текст з відступом Знак"/>
    <w:basedOn w:val="a5"/>
    <w:link w:val="affff6"/>
    <w:uiPriority w:val="99"/>
    <w:semiHidden/>
    <w:rsid w:val="00665C87"/>
    <w:rPr>
      <w:rFonts w:ascii="Calibri" w:hAnsi="Calibri" w:cs="Calibri"/>
    </w:rPr>
  </w:style>
  <w:style w:type="paragraph" w:styleId="2f5">
    <w:name w:val="Body Text Indent 2"/>
    <w:basedOn w:val="a4"/>
    <w:link w:val="2f6"/>
    <w:uiPriority w:val="99"/>
    <w:semiHidden/>
    <w:unhideWhenUsed/>
    <w:rsid w:val="00665C87"/>
    <w:pPr>
      <w:spacing w:after="120" w:line="480" w:lineRule="auto"/>
      <w:ind w:left="360"/>
    </w:pPr>
  </w:style>
  <w:style w:type="character" w:customStyle="1" w:styleId="2f6">
    <w:name w:val="Основний текст з відступом 2 Знак"/>
    <w:basedOn w:val="a5"/>
    <w:link w:val="2f5"/>
    <w:uiPriority w:val="99"/>
    <w:semiHidden/>
    <w:rsid w:val="00665C87"/>
    <w:rPr>
      <w:rFonts w:ascii="Calibri" w:hAnsi="Calibri" w:cs="Calibri"/>
    </w:rPr>
  </w:style>
  <w:style w:type="paragraph" w:styleId="3f2">
    <w:name w:val="Body Text Indent 3"/>
    <w:basedOn w:val="a4"/>
    <w:link w:val="3f3"/>
    <w:uiPriority w:val="99"/>
    <w:semiHidden/>
    <w:unhideWhenUsed/>
    <w:rsid w:val="00665C87"/>
    <w:pPr>
      <w:spacing w:after="120"/>
      <w:ind w:left="360"/>
    </w:pPr>
    <w:rPr>
      <w:sz w:val="16"/>
      <w:szCs w:val="16"/>
    </w:rPr>
  </w:style>
  <w:style w:type="character" w:customStyle="1" w:styleId="3f3">
    <w:name w:val="Основний текст з відступом 3 Знак"/>
    <w:basedOn w:val="a5"/>
    <w:link w:val="3f2"/>
    <w:uiPriority w:val="99"/>
    <w:semiHidden/>
    <w:rsid w:val="00665C87"/>
    <w:rPr>
      <w:rFonts w:ascii="Calibri" w:hAnsi="Calibri" w:cs="Calibri"/>
      <w:sz w:val="16"/>
      <w:szCs w:val="16"/>
    </w:rPr>
  </w:style>
  <w:style w:type="paragraph" w:styleId="affff8">
    <w:name w:val="Body Text First Indent"/>
    <w:basedOn w:val="a8"/>
    <w:link w:val="affff9"/>
    <w:uiPriority w:val="99"/>
    <w:semiHidden/>
    <w:unhideWhenUsed/>
    <w:rsid w:val="00665C87"/>
    <w:pPr>
      <w:ind w:firstLine="360"/>
    </w:pPr>
  </w:style>
  <w:style w:type="character" w:customStyle="1" w:styleId="affff9">
    <w:name w:val="Червоний рядок Знак"/>
    <w:basedOn w:val="a9"/>
    <w:link w:val="affff8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2f7">
    <w:name w:val="Body Text First Indent 2"/>
    <w:basedOn w:val="affff6"/>
    <w:link w:val="2f8"/>
    <w:uiPriority w:val="99"/>
    <w:semiHidden/>
    <w:unhideWhenUsed/>
    <w:rsid w:val="00665C87"/>
    <w:pPr>
      <w:spacing w:after="0"/>
      <w:ind w:firstLine="360"/>
    </w:pPr>
  </w:style>
  <w:style w:type="character" w:customStyle="1" w:styleId="2f8">
    <w:name w:val="Червоний рядок 2 Знак"/>
    <w:basedOn w:val="affff7"/>
    <w:link w:val="2f7"/>
    <w:uiPriority w:val="99"/>
    <w:semiHidden/>
    <w:rsid w:val="00665C87"/>
    <w:rPr>
      <w:rFonts w:ascii="Calibri" w:hAnsi="Calibri" w:cs="Calibri"/>
    </w:rPr>
  </w:style>
  <w:style w:type="paragraph" w:styleId="affffa">
    <w:name w:val="Normal Indent"/>
    <w:basedOn w:val="a4"/>
    <w:uiPriority w:val="99"/>
    <w:semiHidden/>
    <w:unhideWhenUsed/>
    <w:rsid w:val="00665C87"/>
    <w:pPr>
      <w:ind w:left="720"/>
    </w:pPr>
  </w:style>
  <w:style w:type="paragraph" w:styleId="affffb">
    <w:name w:val="Note Heading"/>
    <w:basedOn w:val="a4"/>
    <w:next w:val="a4"/>
    <w:link w:val="affffc"/>
    <w:uiPriority w:val="99"/>
    <w:semiHidden/>
    <w:unhideWhenUsed/>
    <w:rsid w:val="00665C87"/>
  </w:style>
  <w:style w:type="character" w:customStyle="1" w:styleId="affffc">
    <w:name w:val="Заголовок нотатки Знак"/>
    <w:basedOn w:val="a5"/>
    <w:link w:val="affffb"/>
    <w:uiPriority w:val="99"/>
    <w:semiHidden/>
    <w:rsid w:val="00665C87"/>
    <w:rPr>
      <w:rFonts w:ascii="Calibri" w:hAnsi="Calibri" w:cs="Calibri"/>
    </w:rPr>
  </w:style>
  <w:style w:type="table" w:styleId="affffd">
    <w:name w:val="Table Contemporary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Light List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f2">
    <w:name w:val="Light List Accent 1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9">
    <w:name w:val="Light List Accent 2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3f4">
    <w:name w:val="Light List Accent 3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4c">
    <w:name w:val="Light List Accent 4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5a">
    <w:name w:val="Light List Accent 5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65">
    <w:name w:val="Light List Accent 6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">
    <w:name w:val="Light Shading"/>
    <w:basedOn w:val="a6"/>
    <w:uiPriority w:val="60"/>
    <w:semiHidden/>
    <w:unhideWhenUsed/>
    <w:rsid w:val="00665C8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f3">
    <w:name w:val="Light Shading Accent 1"/>
    <w:basedOn w:val="a6"/>
    <w:uiPriority w:val="60"/>
    <w:semiHidden/>
    <w:unhideWhenUsed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2fa">
    <w:name w:val="Light Shading Accent 2"/>
    <w:basedOn w:val="a6"/>
    <w:uiPriority w:val="60"/>
    <w:semiHidden/>
    <w:unhideWhenUsed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3f5">
    <w:name w:val="Light Shading Accent 3"/>
    <w:basedOn w:val="a6"/>
    <w:uiPriority w:val="60"/>
    <w:semiHidden/>
    <w:unhideWhenUsed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4d">
    <w:name w:val="Light Shading Accent 4"/>
    <w:basedOn w:val="a6"/>
    <w:uiPriority w:val="60"/>
    <w:semiHidden/>
    <w:unhideWhenUsed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5b">
    <w:name w:val="Light Shading Accent 5"/>
    <w:basedOn w:val="a6"/>
    <w:uiPriority w:val="60"/>
    <w:semiHidden/>
    <w:unhideWhenUsed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66">
    <w:name w:val="Light Shading Accent 6"/>
    <w:basedOn w:val="a6"/>
    <w:uiPriority w:val="60"/>
    <w:semiHidden/>
    <w:unhideWhenUsed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0">
    <w:name w:val="Light Grid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f4">
    <w:name w:val="Light Grid Accent 1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2fb">
    <w:name w:val="Light Grid Accent 2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6">
    <w:name w:val="Light Grid Accent 3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4e">
    <w:name w:val="Light Grid Accent 4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5c">
    <w:name w:val="Light Grid Accent 5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67">
    <w:name w:val="Light Grid Accent 6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1">
    <w:name w:val="Dark List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f5">
    <w:name w:val="Dark List Accent 1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2fc">
    <w:name w:val="Dark List Accent 2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3f7">
    <w:name w:val="Dark List Accent 3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4f">
    <w:name w:val="Dark List Accent 4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5d">
    <w:name w:val="Dark List Accent 5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68">
    <w:name w:val="Dark List Accent 6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0">
    <w:name w:val="List Table 1 Light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List Table 1 Light Accent 1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">
    <w:name w:val="List Table 1 Light Accent 2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">
    <w:name w:val="List Table 1 Light Accent 3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">
    <w:name w:val="List Table 1 Light Accent 4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">
    <w:name w:val="List Table 1 Light Accent 5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">
    <w:name w:val="List Table 1 Light Accent 6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">
    <w:name w:val="List Table 2"/>
    <w:basedOn w:val="a6"/>
    <w:uiPriority w:val="47"/>
    <w:rsid w:val="00665C8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List Table 2 Accent 1"/>
    <w:basedOn w:val="a6"/>
    <w:uiPriority w:val="47"/>
    <w:rsid w:val="00665C87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">
    <w:name w:val="List Table 2 Accent 2"/>
    <w:basedOn w:val="a6"/>
    <w:uiPriority w:val="47"/>
    <w:rsid w:val="00665C87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">
    <w:name w:val="List Table 2 Accent 3"/>
    <w:basedOn w:val="a6"/>
    <w:uiPriority w:val="47"/>
    <w:rsid w:val="00665C87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">
    <w:name w:val="List Table 2 Accent 4"/>
    <w:basedOn w:val="a6"/>
    <w:uiPriority w:val="47"/>
    <w:rsid w:val="00665C87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">
    <w:name w:val="List Table 2 Accent 5"/>
    <w:basedOn w:val="a6"/>
    <w:uiPriority w:val="47"/>
    <w:rsid w:val="00665C87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">
    <w:name w:val="List Table 2 Accent 6"/>
    <w:basedOn w:val="a6"/>
    <w:uiPriority w:val="47"/>
    <w:rsid w:val="00665C87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">
    <w:name w:val="List Table 3"/>
    <w:basedOn w:val="a6"/>
    <w:uiPriority w:val="48"/>
    <w:rsid w:val="00665C8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">
    <w:name w:val="List Table 3 Accent 1"/>
    <w:basedOn w:val="a6"/>
    <w:uiPriority w:val="48"/>
    <w:rsid w:val="00665C87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">
    <w:name w:val="List Table 3 Accent 2"/>
    <w:basedOn w:val="a6"/>
    <w:uiPriority w:val="48"/>
    <w:rsid w:val="00665C87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">
    <w:name w:val="List Table 3 Accent 3"/>
    <w:basedOn w:val="a6"/>
    <w:uiPriority w:val="48"/>
    <w:rsid w:val="00665C87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">
    <w:name w:val="List Table 3 Accent 4"/>
    <w:basedOn w:val="a6"/>
    <w:uiPriority w:val="48"/>
    <w:rsid w:val="00665C87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">
    <w:name w:val="List Table 3 Accent 5"/>
    <w:basedOn w:val="a6"/>
    <w:uiPriority w:val="48"/>
    <w:rsid w:val="00665C87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">
    <w:name w:val="List Table 3 Accent 6"/>
    <w:basedOn w:val="a6"/>
    <w:uiPriority w:val="48"/>
    <w:rsid w:val="00665C87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">
    <w:name w:val="List Table 4"/>
    <w:basedOn w:val="a6"/>
    <w:uiPriority w:val="49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List Table 4 Accent 1"/>
    <w:basedOn w:val="a6"/>
    <w:uiPriority w:val="49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">
    <w:name w:val="List Table 4 Accent 2"/>
    <w:basedOn w:val="a6"/>
    <w:uiPriority w:val="49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">
    <w:name w:val="List Table 4 Accent 3"/>
    <w:basedOn w:val="a6"/>
    <w:uiPriority w:val="49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">
    <w:name w:val="List Table 4 Accent 4"/>
    <w:basedOn w:val="a6"/>
    <w:uiPriority w:val="49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">
    <w:name w:val="List Table 4 Accent 5"/>
    <w:basedOn w:val="a6"/>
    <w:uiPriority w:val="49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">
    <w:name w:val="List Table 4 Accent 6"/>
    <w:basedOn w:val="a6"/>
    <w:uiPriority w:val="49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0">
    <w:name w:val="List Table 5 Dark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">
    <w:name w:val="List Table 5 Dark Accent 2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6"/>
    <w:uiPriority w:val="51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List Table 6 Colorful Accent 1"/>
    <w:basedOn w:val="a6"/>
    <w:uiPriority w:val="51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">
    <w:name w:val="List Table 6 Colorful Accent 2"/>
    <w:basedOn w:val="a6"/>
    <w:uiPriority w:val="51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">
    <w:name w:val="List Table 6 Colorful Accent 3"/>
    <w:basedOn w:val="a6"/>
    <w:uiPriority w:val="51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">
    <w:name w:val="List Table 6 Colorful Accent 4"/>
    <w:basedOn w:val="a6"/>
    <w:uiPriority w:val="51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">
    <w:name w:val="List Table 6 Colorful Accent 5"/>
    <w:basedOn w:val="a6"/>
    <w:uiPriority w:val="51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">
    <w:name w:val="List Table 6 Colorful Accent 6"/>
    <w:basedOn w:val="a6"/>
    <w:uiPriority w:val="51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6"/>
    <w:uiPriority w:val="52"/>
    <w:rsid w:val="00665C8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6"/>
    <w:uiPriority w:val="52"/>
    <w:rsid w:val="00665C87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6"/>
    <w:uiPriority w:val="52"/>
    <w:rsid w:val="00665C87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6"/>
    <w:uiPriority w:val="52"/>
    <w:rsid w:val="00665C87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6"/>
    <w:uiPriority w:val="52"/>
    <w:rsid w:val="00665C87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6"/>
    <w:uiPriority w:val="52"/>
    <w:rsid w:val="00665C87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6"/>
    <w:uiPriority w:val="52"/>
    <w:rsid w:val="00665C87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E-mail Signature"/>
    <w:basedOn w:val="a4"/>
    <w:link w:val="afffff3"/>
    <w:uiPriority w:val="99"/>
    <w:semiHidden/>
    <w:unhideWhenUsed/>
    <w:rsid w:val="00665C87"/>
  </w:style>
  <w:style w:type="character" w:customStyle="1" w:styleId="afffff3">
    <w:name w:val="Електронний підпис Знак"/>
    <w:basedOn w:val="a5"/>
    <w:link w:val="afffff2"/>
    <w:uiPriority w:val="99"/>
    <w:semiHidden/>
    <w:rsid w:val="00665C87"/>
    <w:rPr>
      <w:rFonts w:ascii="Calibri" w:hAnsi="Calibri" w:cs="Calibri"/>
    </w:rPr>
  </w:style>
  <w:style w:type="paragraph" w:styleId="afffff4">
    <w:name w:val="Salutation"/>
    <w:basedOn w:val="a4"/>
    <w:next w:val="a4"/>
    <w:link w:val="afffff5"/>
    <w:uiPriority w:val="99"/>
    <w:semiHidden/>
    <w:unhideWhenUsed/>
    <w:rsid w:val="00665C87"/>
  </w:style>
  <w:style w:type="character" w:customStyle="1" w:styleId="afffff5">
    <w:name w:val="Привітання Знак"/>
    <w:basedOn w:val="a5"/>
    <w:link w:val="afffff4"/>
    <w:uiPriority w:val="99"/>
    <w:semiHidden/>
    <w:rsid w:val="00665C87"/>
    <w:rPr>
      <w:rFonts w:ascii="Calibri" w:hAnsi="Calibri" w:cs="Calibri"/>
    </w:rPr>
  </w:style>
  <w:style w:type="table" w:styleId="1f6">
    <w:name w:val="Table Columns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6">
    <w:name w:val="Signature"/>
    <w:basedOn w:val="a4"/>
    <w:link w:val="afffff7"/>
    <w:uiPriority w:val="99"/>
    <w:semiHidden/>
    <w:unhideWhenUsed/>
    <w:rsid w:val="00665C87"/>
    <w:pPr>
      <w:ind w:left="4320"/>
    </w:pPr>
  </w:style>
  <w:style w:type="character" w:customStyle="1" w:styleId="afffff7">
    <w:name w:val="Підпис Знак"/>
    <w:basedOn w:val="a5"/>
    <w:link w:val="afffff6"/>
    <w:uiPriority w:val="99"/>
    <w:semiHidden/>
    <w:rsid w:val="00665C87"/>
    <w:rPr>
      <w:rFonts w:ascii="Calibri" w:hAnsi="Calibri" w:cs="Calibri"/>
    </w:rPr>
  </w:style>
  <w:style w:type="table" w:styleId="1f7">
    <w:name w:val="Table Simple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9">
    <w:name w:val="index 1"/>
    <w:basedOn w:val="a4"/>
    <w:next w:val="a4"/>
    <w:autoRedefine/>
    <w:uiPriority w:val="99"/>
    <w:semiHidden/>
    <w:unhideWhenUsed/>
    <w:rsid w:val="00665C87"/>
    <w:pPr>
      <w:ind w:left="220" w:hanging="220"/>
    </w:pPr>
  </w:style>
  <w:style w:type="paragraph" w:styleId="2ff0">
    <w:name w:val="index 2"/>
    <w:basedOn w:val="a4"/>
    <w:next w:val="a4"/>
    <w:autoRedefine/>
    <w:uiPriority w:val="99"/>
    <w:semiHidden/>
    <w:unhideWhenUsed/>
    <w:rsid w:val="00665C87"/>
    <w:pPr>
      <w:ind w:left="440" w:hanging="220"/>
    </w:pPr>
  </w:style>
  <w:style w:type="paragraph" w:styleId="3fa">
    <w:name w:val="index 3"/>
    <w:basedOn w:val="a4"/>
    <w:next w:val="a4"/>
    <w:autoRedefine/>
    <w:uiPriority w:val="99"/>
    <w:semiHidden/>
    <w:unhideWhenUsed/>
    <w:rsid w:val="00665C87"/>
    <w:pPr>
      <w:ind w:left="660" w:hanging="220"/>
    </w:pPr>
  </w:style>
  <w:style w:type="paragraph" w:styleId="4f1">
    <w:name w:val="index 4"/>
    <w:basedOn w:val="a4"/>
    <w:next w:val="a4"/>
    <w:autoRedefine/>
    <w:uiPriority w:val="99"/>
    <w:semiHidden/>
    <w:unhideWhenUsed/>
    <w:rsid w:val="00665C87"/>
    <w:pPr>
      <w:ind w:left="880" w:hanging="220"/>
    </w:pPr>
  </w:style>
  <w:style w:type="paragraph" w:styleId="5f">
    <w:name w:val="index 5"/>
    <w:basedOn w:val="a4"/>
    <w:next w:val="a4"/>
    <w:autoRedefine/>
    <w:uiPriority w:val="99"/>
    <w:semiHidden/>
    <w:unhideWhenUsed/>
    <w:rsid w:val="00665C87"/>
    <w:pPr>
      <w:ind w:left="1100" w:hanging="220"/>
    </w:pPr>
  </w:style>
  <w:style w:type="paragraph" w:styleId="69">
    <w:name w:val="index 6"/>
    <w:basedOn w:val="a4"/>
    <w:next w:val="a4"/>
    <w:autoRedefine/>
    <w:uiPriority w:val="99"/>
    <w:semiHidden/>
    <w:unhideWhenUsed/>
    <w:rsid w:val="00665C87"/>
    <w:pPr>
      <w:ind w:left="1320" w:hanging="220"/>
    </w:pPr>
  </w:style>
  <w:style w:type="paragraph" w:styleId="72">
    <w:name w:val="index 7"/>
    <w:basedOn w:val="a4"/>
    <w:next w:val="a4"/>
    <w:autoRedefine/>
    <w:uiPriority w:val="99"/>
    <w:semiHidden/>
    <w:unhideWhenUsed/>
    <w:rsid w:val="00665C87"/>
    <w:pPr>
      <w:ind w:left="1540" w:hanging="220"/>
    </w:pPr>
  </w:style>
  <w:style w:type="paragraph" w:styleId="82">
    <w:name w:val="index 8"/>
    <w:basedOn w:val="a4"/>
    <w:next w:val="a4"/>
    <w:autoRedefine/>
    <w:uiPriority w:val="99"/>
    <w:semiHidden/>
    <w:unhideWhenUsed/>
    <w:rsid w:val="00665C87"/>
    <w:pPr>
      <w:ind w:left="1760" w:hanging="220"/>
    </w:pPr>
  </w:style>
  <w:style w:type="paragraph" w:styleId="92">
    <w:name w:val="index 9"/>
    <w:basedOn w:val="a4"/>
    <w:next w:val="a4"/>
    <w:autoRedefine/>
    <w:uiPriority w:val="99"/>
    <w:semiHidden/>
    <w:unhideWhenUsed/>
    <w:rsid w:val="00665C87"/>
    <w:pPr>
      <w:ind w:left="1980" w:hanging="220"/>
    </w:pPr>
  </w:style>
  <w:style w:type="paragraph" w:styleId="afffff8">
    <w:name w:val="index heading"/>
    <w:basedOn w:val="a4"/>
    <w:next w:val="1f9"/>
    <w:uiPriority w:val="99"/>
    <w:semiHidden/>
    <w:unhideWhenUsed/>
    <w:rsid w:val="00665C87"/>
    <w:rPr>
      <w:rFonts w:ascii="Corbel" w:eastAsiaTheme="majorEastAsia" w:hAnsi="Corbel" w:cstheme="majorBidi"/>
      <w:b/>
      <w:bCs/>
    </w:rPr>
  </w:style>
  <w:style w:type="paragraph" w:styleId="afffff9">
    <w:name w:val="Plain Text"/>
    <w:basedOn w:val="a4"/>
    <w:link w:val="afffffa"/>
    <w:uiPriority w:val="99"/>
    <w:semiHidden/>
    <w:unhideWhenUsed/>
    <w:rsid w:val="00665C87"/>
    <w:rPr>
      <w:rFonts w:ascii="Consolas" w:hAnsi="Consolas"/>
      <w:sz w:val="21"/>
      <w:szCs w:val="21"/>
    </w:rPr>
  </w:style>
  <w:style w:type="character" w:customStyle="1" w:styleId="afffffa">
    <w:name w:val="Текст Знак"/>
    <w:basedOn w:val="a5"/>
    <w:link w:val="afffff9"/>
    <w:uiPriority w:val="99"/>
    <w:semiHidden/>
    <w:rsid w:val="00665C87"/>
    <w:rPr>
      <w:rFonts w:ascii="Consolas" w:hAnsi="Consolas" w:cs="Calibri"/>
      <w:sz w:val="21"/>
      <w:szCs w:val="21"/>
    </w:rPr>
  </w:style>
  <w:style w:type="paragraph" w:styleId="afffffb">
    <w:name w:val="Closing"/>
    <w:basedOn w:val="a4"/>
    <w:link w:val="afffffc"/>
    <w:uiPriority w:val="99"/>
    <w:semiHidden/>
    <w:unhideWhenUsed/>
    <w:rsid w:val="00665C87"/>
    <w:pPr>
      <w:ind w:left="4320"/>
    </w:pPr>
  </w:style>
  <w:style w:type="character" w:customStyle="1" w:styleId="afffffc">
    <w:name w:val="Прощання Знак"/>
    <w:basedOn w:val="a5"/>
    <w:link w:val="afffffb"/>
    <w:uiPriority w:val="99"/>
    <w:semiHidden/>
    <w:rsid w:val="00665C87"/>
    <w:rPr>
      <w:rFonts w:ascii="Calibri" w:hAnsi="Calibri" w:cs="Calibri"/>
    </w:rPr>
  </w:style>
  <w:style w:type="table" w:styleId="1fa">
    <w:name w:val="Table Grid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6"/>
    <w:uiPriority w:val="40"/>
    <w:rsid w:val="00665C8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Grid Table 1 Light"/>
    <w:basedOn w:val="a6"/>
    <w:uiPriority w:val="46"/>
    <w:rsid w:val="00665C8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6"/>
    <w:uiPriority w:val="46"/>
    <w:rsid w:val="00665C87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6"/>
    <w:uiPriority w:val="46"/>
    <w:rsid w:val="00665C87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6"/>
    <w:uiPriority w:val="46"/>
    <w:rsid w:val="00665C87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6"/>
    <w:uiPriority w:val="46"/>
    <w:rsid w:val="00665C87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6"/>
    <w:uiPriority w:val="46"/>
    <w:rsid w:val="00665C87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6"/>
    <w:uiPriority w:val="46"/>
    <w:rsid w:val="00665C87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0">
    <w:name w:val="Grid Table 2"/>
    <w:basedOn w:val="a6"/>
    <w:uiPriority w:val="47"/>
    <w:rsid w:val="00665C8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6"/>
    <w:uiPriority w:val="47"/>
    <w:rsid w:val="00665C87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Grid Table 2 Accent 2"/>
    <w:basedOn w:val="a6"/>
    <w:uiPriority w:val="47"/>
    <w:rsid w:val="00665C87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Grid Table 2 Accent 3"/>
    <w:basedOn w:val="a6"/>
    <w:uiPriority w:val="47"/>
    <w:rsid w:val="00665C87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Grid Table 2 Accent 4"/>
    <w:basedOn w:val="a6"/>
    <w:uiPriority w:val="47"/>
    <w:rsid w:val="00665C87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Grid Table 2 Accent 5"/>
    <w:basedOn w:val="a6"/>
    <w:uiPriority w:val="47"/>
    <w:rsid w:val="00665C87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Grid Table 2 Accent 6"/>
    <w:basedOn w:val="a6"/>
    <w:uiPriority w:val="47"/>
    <w:rsid w:val="00665C87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0">
    <w:name w:val="Grid Table 3"/>
    <w:basedOn w:val="a6"/>
    <w:uiPriority w:val="48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6"/>
    <w:uiPriority w:val="48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0">
    <w:name w:val="Grid Table 3 Accent 2"/>
    <w:basedOn w:val="a6"/>
    <w:uiPriority w:val="48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0">
    <w:name w:val="Grid Table 3 Accent 3"/>
    <w:basedOn w:val="a6"/>
    <w:uiPriority w:val="48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0">
    <w:name w:val="Grid Table 3 Accent 4"/>
    <w:basedOn w:val="a6"/>
    <w:uiPriority w:val="48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0">
    <w:name w:val="Grid Table 3 Accent 5"/>
    <w:basedOn w:val="a6"/>
    <w:uiPriority w:val="48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0">
    <w:name w:val="Grid Table 3 Accent 6"/>
    <w:basedOn w:val="a6"/>
    <w:uiPriority w:val="48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0">
    <w:name w:val="Grid Table 4"/>
    <w:basedOn w:val="a6"/>
    <w:uiPriority w:val="49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6"/>
    <w:uiPriority w:val="49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Grid Table 4 Accent 2"/>
    <w:basedOn w:val="a6"/>
    <w:uiPriority w:val="49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Grid Table 4 Accent 3"/>
    <w:basedOn w:val="a6"/>
    <w:uiPriority w:val="49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Grid Table 4 Accent 4"/>
    <w:basedOn w:val="a6"/>
    <w:uiPriority w:val="49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Grid Table 4 Accent 5"/>
    <w:basedOn w:val="a6"/>
    <w:uiPriority w:val="49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Grid Table 4 Accent 6"/>
    <w:basedOn w:val="a6"/>
    <w:uiPriority w:val="49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Grid Table 5 Dark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0">
    <w:name w:val="Grid Table 5 Dark Accent 2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0">
    <w:name w:val="Grid Table 5 Dark Accent 3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0">
    <w:name w:val="Grid Table 5 Dark Accent 4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0">
    <w:name w:val="Grid Table 5 Dark Accent 5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0">
    <w:name w:val="Grid Table 5 Dark Accent 6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7">
    <w:name w:val="Grid Table 6 Colorful"/>
    <w:basedOn w:val="a6"/>
    <w:uiPriority w:val="51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6"/>
    <w:uiPriority w:val="51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Grid Table 6 Colorful Accent 2"/>
    <w:basedOn w:val="a6"/>
    <w:uiPriority w:val="51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Grid Table 6 Colorful Accent 3"/>
    <w:basedOn w:val="a6"/>
    <w:uiPriority w:val="51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Grid Table 6 Colorful Accent 4"/>
    <w:basedOn w:val="a6"/>
    <w:uiPriority w:val="51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Grid Table 6 Colorful Accent 5"/>
    <w:basedOn w:val="a6"/>
    <w:uiPriority w:val="51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Grid Table 6 Colorful Accent 6"/>
    <w:basedOn w:val="a6"/>
    <w:uiPriority w:val="51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6"/>
    <w:uiPriority w:val="52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6"/>
    <w:uiPriority w:val="52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6"/>
    <w:uiPriority w:val="52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6"/>
    <w:uiPriority w:val="52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6"/>
    <w:uiPriority w:val="52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6"/>
    <w:uiPriority w:val="52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6"/>
    <w:uiPriority w:val="52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8">
    <w:name w:val="Table Web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5"/>
    <w:uiPriority w:val="99"/>
    <w:semiHidden/>
    <w:unhideWhenUsed/>
    <w:rsid w:val="00665C87"/>
    <w:rPr>
      <w:rFonts w:ascii="Calibri" w:hAnsi="Calibri" w:cs="Calibri"/>
      <w:vertAlign w:val="superscript"/>
    </w:rPr>
  </w:style>
  <w:style w:type="paragraph" w:styleId="affffff">
    <w:name w:val="footnote text"/>
    <w:basedOn w:val="a4"/>
    <w:link w:val="affffff0"/>
    <w:uiPriority w:val="99"/>
    <w:semiHidden/>
    <w:unhideWhenUsed/>
    <w:rsid w:val="00665C87"/>
    <w:rPr>
      <w:sz w:val="20"/>
      <w:szCs w:val="20"/>
    </w:rPr>
  </w:style>
  <w:style w:type="character" w:customStyle="1" w:styleId="affffff0">
    <w:name w:val="Текст виноски Знак"/>
    <w:basedOn w:val="a5"/>
    <w:link w:val="affffff"/>
    <w:uiPriority w:val="99"/>
    <w:semiHidden/>
    <w:rsid w:val="00665C87"/>
    <w:rPr>
      <w:rFonts w:ascii="Calibri" w:hAnsi="Calibri" w:cs="Calibri"/>
      <w:sz w:val="20"/>
      <w:szCs w:val="20"/>
    </w:rPr>
  </w:style>
  <w:style w:type="character" w:styleId="affffff1">
    <w:name w:val="line number"/>
    <w:basedOn w:val="a5"/>
    <w:uiPriority w:val="99"/>
    <w:semiHidden/>
    <w:unhideWhenUsed/>
    <w:rsid w:val="00665C87"/>
    <w:rPr>
      <w:rFonts w:ascii="Calibri" w:hAnsi="Calibri" w:cs="Calibri"/>
    </w:rPr>
  </w:style>
  <w:style w:type="table" w:styleId="1fb">
    <w:name w:val="Table 3D effects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3D effects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3D effects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FollowedHyperlink"/>
    <w:basedOn w:val="a5"/>
    <w:uiPriority w:val="99"/>
    <w:semiHidden/>
    <w:unhideWhenUsed/>
    <w:rsid w:val="00665C8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5"/>
    <w:uiPriority w:val="99"/>
    <w:unhideWhenUsed/>
    <w:rsid w:val="00665C8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5"/>
    <w:uiPriority w:val="99"/>
    <w:semiHidden/>
    <w:unhideWhenUsed/>
    <w:rsid w:val="00665C87"/>
    <w:rPr>
      <w:rFonts w:ascii="Calibri" w:hAnsi="Calibri" w:cs="Calibri"/>
    </w:rPr>
  </w:style>
  <w:style w:type="paragraph" w:styleId="affffff6">
    <w:name w:val="caption"/>
    <w:basedOn w:val="a4"/>
    <w:next w:val="a4"/>
    <w:uiPriority w:val="35"/>
    <w:semiHidden/>
    <w:unhideWhenUsed/>
    <w:qFormat/>
    <w:rsid w:val="00665C87"/>
    <w:pPr>
      <w:spacing w:after="200"/>
    </w:pPr>
    <w:rPr>
      <w:i/>
      <w:iCs/>
      <w:color w:val="44546A" w:themeColor="text2"/>
      <w:sz w:val="18"/>
      <w:szCs w:val="18"/>
    </w:rPr>
  </w:style>
  <w:style w:type="character" w:styleId="affffff7">
    <w:name w:val="Unresolved Mention"/>
    <w:basedOn w:val="a5"/>
    <w:uiPriority w:val="99"/>
    <w:semiHidden/>
    <w:unhideWhenUsed/>
    <w:rsid w:val="0006302C"/>
    <w:rPr>
      <w:color w:val="605E5C"/>
      <w:shd w:val="clear" w:color="auto" w:fill="E1DFDD"/>
    </w:rPr>
  </w:style>
  <w:style w:type="paragraph" w:customStyle="1" w:styleId="a3">
    <w:name w:val="Достижение"/>
    <w:basedOn w:val="a8"/>
    <w:rsid w:val="005C602C"/>
    <w:pPr>
      <w:widowControl/>
      <w:numPr>
        <w:numId w:val="16"/>
      </w:numPr>
      <w:autoSpaceDE/>
      <w:autoSpaceDN/>
      <w:adjustRightInd/>
      <w:spacing w:after="60" w:line="220" w:lineRule="atLeast"/>
      <w:jc w:val="both"/>
    </w:pPr>
    <w:rPr>
      <w:rFonts w:ascii="Arial" w:eastAsia="Batang" w:hAnsi="Arial" w:cs="Times New Roman"/>
      <w:spacing w:val="-5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facebook.com/Ihor.Hircha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rch\AppData\Local\Microsoft\Office\16.0\DTS\uk-UA%7b64075376-1D94-4ED1-AF47-8F3667F77860%7d\%7b9DE519BA-AE0B-4012-B17C-37A5221B8998%7dtf781288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7C86C9078834CF6BC4101AC8F358DB4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D0942994-E0F0-45FC-BC94-75C641E74DBA}"/>
      </w:docPartPr>
      <w:docPartBody>
        <w:p w:rsidR="0062323A" w:rsidRDefault="00C74BF3">
          <w:pPr>
            <w:pStyle w:val="27C86C9078834CF6BC4101AC8F358DB4"/>
          </w:pPr>
          <w:r w:rsidRPr="00854A50">
            <w:rPr>
              <w:rFonts w:asciiTheme="majorHAnsi" w:hAnsiTheme="majorHAnsi" w:cs="Calibri"/>
              <w:lang w:bidi="uk-UA"/>
            </w:rPr>
            <w:t>Досвід роботи</w:t>
          </w:r>
        </w:p>
      </w:docPartBody>
    </w:docPart>
    <w:docPart>
      <w:docPartPr>
        <w:name w:val="8AFCB58A137A46F3A6EA71770997F041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8A74D962-882D-4A49-A2CE-CA2A7C8B9B1F}"/>
      </w:docPartPr>
      <w:docPartBody>
        <w:p w:rsidR="0062323A" w:rsidRDefault="00C74BF3">
          <w:pPr>
            <w:pStyle w:val="8AFCB58A137A46F3A6EA71770997F041"/>
          </w:pPr>
          <w:r w:rsidRPr="00854A50">
            <w:rPr>
              <w:rFonts w:asciiTheme="majorHAnsi" w:hAnsiTheme="majorHAnsi" w:cs="Calibri"/>
              <w:lang w:bidi="uk-UA"/>
            </w:rPr>
            <w:t>Освіта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639"/>
    <w:rsid w:val="00386F2B"/>
    <w:rsid w:val="0062323A"/>
    <w:rsid w:val="008C4F5C"/>
    <w:rsid w:val="00C74BF3"/>
    <w:rsid w:val="00F65639"/>
    <w:rsid w:val="00FF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17346264DF49D1B4173CAAD3773777">
    <w:name w:val="CA17346264DF49D1B4173CAAD3773777"/>
  </w:style>
  <w:style w:type="paragraph" w:customStyle="1" w:styleId="52120623D7BC41E3AD44966463376D5A">
    <w:name w:val="52120623D7BC41E3AD44966463376D5A"/>
  </w:style>
  <w:style w:type="paragraph" w:customStyle="1" w:styleId="27C86C9078834CF6BC4101AC8F358DB4">
    <w:name w:val="27C86C9078834CF6BC4101AC8F358DB4"/>
  </w:style>
  <w:style w:type="paragraph" w:customStyle="1" w:styleId="35DCE6A9471E48A1A6A5BB7BBE9B7AC0">
    <w:name w:val="35DCE6A9471E48A1A6A5BB7BBE9B7AC0"/>
  </w:style>
  <w:style w:type="paragraph" w:customStyle="1" w:styleId="53689B242D234A44B98612FDFAD4A277">
    <w:name w:val="53689B242D234A44B98612FDFAD4A277"/>
  </w:style>
  <w:style w:type="paragraph" w:customStyle="1" w:styleId="1E8BF86ED38D4FD6B507C5EAB6D9088F">
    <w:name w:val="1E8BF86ED38D4FD6B507C5EAB6D9088F"/>
  </w:style>
  <w:style w:type="paragraph" w:customStyle="1" w:styleId="F7C94F236E464FDCBB2400A245BA4D53">
    <w:name w:val="F7C94F236E464FDCBB2400A245BA4D53"/>
  </w:style>
  <w:style w:type="paragraph" w:customStyle="1" w:styleId="24911C607E724D6FBD16CBA89C88924C">
    <w:name w:val="24911C607E724D6FBD16CBA89C88924C"/>
  </w:style>
  <w:style w:type="paragraph" w:customStyle="1" w:styleId="33FF20355A82444E8FEE808919D25E67">
    <w:name w:val="33FF20355A82444E8FEE808919D25E67"/>
  </w:style>
  <w:style w:type="paragraph" w:customStyle="1" w:styleId="178FBC4F2046419DB482D738E39BA04E">
    <w:name w:val="178FBC4F2046419DB482D738E39BA04E"/>
  </w:style>
  <w:style w:type="paragraph" w:customStyle="1" w:styleId="56491BE991644AC1B19A361E58DC98EA">
    <w:name w:val="56491BE991644AC1B19A361E58DC98EA"/>
  </w:style>
  <w:style w:type="paragraph" w:customStyle="1" w:styleId="944D3877BAF24BBC910F37475F6A729E">
    <w:name w:val="944D3877BAF24BBC910F37475F6A729E"/>
  </w:style>
  <w:style w:type="paragraph" w:customStyle="1" w:styleId="8E5A8C2521EC428BAF3A8DECF505CDCF">
    <w:name w:val="8E5A8C2521EC428BAF3A8DECF505CDCF"/>
  </w:style>
  <w:style w:type="paragraph" w:customStyle="1" w:styleId="BE1ED9A77C1B48D781C9F3275041A6D1">
    <w:name w:val="BE1ED9A77C1B48D781C9F3275041A6D1"/>
  </w:style>
  <w:style w:type="paragraph" w:customStyle="1" w:styleId="3F69A246052843B69868746DEB9833BF">
    <w:name w:val="3F69A246052843B69868746DEB9833BF"/>
  </w:style>
  <w:style w:type="paragraph" w:customStyle="1" w:styleId="8EC0DA78577345BDB99276A4C8720BDE">
    <w:name w:val="8EC0DA78577345BDB99276A4C8720BDE"/>
  </w:style>
  <w:style w:type="paragraph" w:customStyle="1" w:styleId="D3C8BBFEC3CB484893A9B50AF89040D2">
    <w:name w:val="D3C8BBFEC3CB484893A9B50AF89040D2"/>
  </w:style>
  <w:style w:type="paragraph" w:customStyle="1" w:styleId="708946B1685A46EA82913A36B47593B6">
    <w:name w:val="708946B1685A46EA82913A36B47593B6"/>
  </w:style>
  <w:style w:type="paragraph" w:customStyle="1" w:styleId="B8129E09E002442281A8E84BB10B0A1E">
    <w:name w:val="B8129E09E002442281A8E84BB10B0A1E"/>
  </w:style>
  <w:style w:type="paragraph" w:customStyle="1" w:styleId="8AFCB58A137A46F3A6EA71770997F041">
    <w:name w:val="8AFCB58A137A46F3A6EA71770997F041"/>
  </w:style>
  <w:style w:type="paragraph" w:customStyle="1" w:styleId="A1EFB799C90044F8AECCCC4E3D971BAD">
    <w:name w:val="A1EFB799C90044F8AECCCC4E3D971BAD"/>
  </w:style>
  <w:style w:type="paragraph" w:customStyle="1" w:styleId="17F2DDC584074752BCD62B270DFA02EC">
    <w:name w:val="17F2DDC584074752BCD62B270DFA02EC"/>
  </w:style>
  <w:style w:type="paragraph" w:customStyle="1" w:styleId="1867F8847A41427BB95905211F6CB30A">
    <w:name w:val="1867F8847A41427BB95905211F6CB30A"/>
  </w:style>
  <w:style w:type="paragraph" w:customStyle="1" w:styleId="EFFD07DB92904098A530B208F6849015">
    <w:name w:val="EFFD07DB92904098A530B208F6849015"/>
  </w:style>
  <w:style w:type="paragraph" w:customStyle="1" w:styleId="46455C72065F4948BD802FA427634EBB">
    <w:name w:val="46455C72065F4948BD802FA427634EBB"/>
  </w:style>
  <w:style w:type="paragraph" w:customStyle="1" w:styleId="223510BB4CE74461B225836A11616BBE">
    <w:name w:val="223510BB4CE74461B225836A11616BBE"/>
  </w:style>
  <w:style w:type="paragraph" w:customStyle="1" w:styleId="771F319700CD42BB958A8E5856F26D34">
    <w:name w:val="771F319700CD42BB958A8E5856F26D34"/>
  </w:style>
  <w:style w:type="paragraph" w:customStyle="1" w:styleId="C31D0239B1C84C64A0F474BCB9FA923D">
    <w:name w:val="C31D0239B1C84C64A0F474BCB9FA923D"/>
  </w:style>
  <w:style w:type="paragraph" w:customStyle="1" w:styleId="26CBAC1E1AC846B8808EE5728B0FE8E0">
    <w:name w:val="26CBAC1E1AC846B8808EE5728B0FE8E0"/>
  </w:style>
  <w:style w:type="paragraph" w:customStyle="1" w:styleId="5B4AAEDE50874C8B9828D7C52A2D048F">
    <w:name w:val="5B4AAEDE50874C8B9828D7C52A2D048F"/>
  </w:style>
  <w:style w:type="paragraph" w:customStyle="1" w:styleId="2457BC3C528148EF942F3BB4F7C09436">
    <w:name w:val="2457BC3C528148EF942F3BB4F7C09436"/>
  </w:style>
  <w:style w:type="paragraph" w:customStyle="1" w:styleId="FA24551030374C308AB9BB6032022866">
    <w:name w:val="FA24551030374C308AB9BB6032022866"/>
  </w:style>
  <w:style w:type="paragraph" w:customStyle="1" w:styleId="F5FB2597B8674509A10663B4C4B4F407">
    <w:name w:val="F5FB2597B8674509A10663B4C4B4F407"/>
  </w:style>
  <w:style w:type="character" w:styleId="a3">
    <w:name w:val="Placeholder Text"/>
    <w:basedOn w:val="a0"/>
    <w:uiPriority w:val="99"/>
    <w:semiHidden/>
    <w:rPr>
      <w:rFonts w:ascii="Calibri" w:hAnsi="Calibri" w:cs="Calibri"/>
      <w:color w:val="808080"/>
    </w:rPr>
  </w:style>
  <w:style w:type="paragraph" w:customStyle="1" w:styleId="EBA6D466DF664A1695057A6F5C5B2260">
    <w:name w:val="EBA6D466DF664A1695057A6F5C5B2260"/>
  </w:style>
  <w:style w:type="paragraph" w:customStyle="1" w:styleId="08086985AE554FB0BC291C96A16F0632">
    <w:name w:val="08086985AE554FB0BC291C96A16F0632"/>
    <w:rsid w:val="00F65639"/>
  </w:style>
  <w:style w:type="paragraph" w:customStyle="1" w:styleId="A557BC4FEC4A49609FCE83BF3D90551F">
    <w:name w:val="A557BC4FEC4A49609FCE83BF3D90551F"/>
    <w:rsid w:val="00F65639"/>
  </w:style>
  <w:style w:type="paragraph" w:customStyle="1" w:styleId="3EF76656C35746B2B667BC771A02B65F">
    <w:name w:val="3EF76656C35746B2B667BC771A02B65F"/>
    <w:rsid w:val="00F65639"/>
  </w:style>
  <w:style w:type="paragraph" w:customStyle="1" w:styleId="5CAA9C7D92454E4EBFA6203EE51F7A0B">
    <w:name w:val="5CAA9C7D92454E4EBFA6203EE51F7A0B"/>
    <w:rsid w:val="00F65639"/>
  </w:style>
  <w:style w:type="paragraph" w:customStyle="1" w:styleId="989F1371CCBC41B18D20E80F67830627">
    <w:name w:val="989F1371CCBC41B18D20E80F67830627"/>
    <w:rsid w:val="00F65639"/>
  </w:style>
  <w:style w:type="paragraph" w:customStyle="1" w:styleId="B4FF1E04A49A49F5B79F8114EADC1E92">
    <w:name w:val="B4FF1E04A49A49F5B79F8114EADC1E92"/>
    <w:rsid w:val="00F65639"/>
  </w:style>
  <w:style w:type="paragraph" w:customStyle="1" w:styleId="4D9551DB25484A7D9AE455C3E7C6AFC9">
    <w:name w:val="4D9551DB25484A7D9AE455C3E7C6AFC9"/>
    <w:rsid w:val="00F656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{9DE519BA-AE0B-4012-B17C-37A5221B8998}tf78128832</Template>
  <TotalTime>0</TotalTime>
  <Pages>5</Pages>
  <Words>5091</Words>
  <Characters>2903</Characters>
  <Application>Microsoft Office Word</Application>
  <DocSecurity>0</DocSecurity>
  <Lines>24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2020-05-05T21:16:00Z</dcterms:created>
  <dcterms:modified xsi:type="dcterms:W3CDTF">2020-07-13T16:51:00Z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